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D32" w:rsidRDefault="00987D32">
      <w:pPr>
        <w:pStyle w:val="Titre"/>
        <w:ind w:left="-426" w:right="-711"/>
        <w:jc w:val="left"/>
        <w:rPr>
          <w:sz w:val="24"/>
        </w:rPr>
      </w:pPr>
      <w:r>
        <w:rPr>
          <w:sz w:val="24"/>
        </w:rPr>
        <w:t>Collège</w:t>
      </w:r>
      <w:r w:rsidR="002372AF">
        <w:rPr>
          <w:sz w:val="24"/>
        </w:rPr>
        <w:t xml:space="preserve"> Joliot Curie</w:t>
      </w:r>
      <w:r w:rsidR="002372AF">
        <w:rPr>
          <w:sz w:val="24"/>
        </w:rPr>
        <w:tab/>
      </w:r>
      <w:r w:rsidR="002372AF">
        <w:rPr>
          <w:sz w:val="24"/>
        </w:rPr>
        <w:tab/>
      </w:r>
      <w:r w:rsidR="002372AF">
        <w:rPr>
          <w:sz w:val="24"/>
        </w:rPr>
        <w:tab/>
      </w:r>
      <w:r w:rsidR="002372AF">
        <w:rPr>
          <w:sz w:val="24"/>
        </w:rPr>
        <w:tab/>
      </w:r>
      <w:r w:rsidR="002372AF">
        <w:rPr>
          <w:sz w:val="24"/>
        </w:rPr>
        <w:tab/>
      </w:r>
      <w:r w:rsidR="002372AF">
        <w:rPr>
          <w:sz w:val="24"/>
        </w:rPr>
        <w:tab/>
      </w:r>
      <w:r w:rsidR="002372AF">
        <w:rPr>
          <w:sz w:val="24"/>
        </w:rPr>
        <w:tab/>
      </w:r>
      <w:r w:rsidR="002372AF">
        <w:rPr>
          <w:sz w:val="24"/>
        </w:rPr>
        <w:tab/>
      </w:r>
      <w:r w:rsidR="002372AF">
        <w:rPr>
          <w:sz w:val="24"/>
        </w:rPr>
        <w:tab/>
        <w:t>Année 2014-2015</w:t>
      </w:r>
    </w:p>
    <w:p w:rsidR="00987D32" w:rsidRDefault="009A6624">
      <w:pPr>
        <w:pStyle w:val="Titre"/>
        <w:ind w:left="-426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5299583</wp:posOffset>
            </wp:positionH>
            <wp:positionV relativeFrom="paragraph">
              <wp:posOffset>13335</wp:posOffset>
            </wp:positionV>
            <wp:extent cx="1444880" cy="1445409"/>
            <wp:effectExtent l="19050" t="0" r="2920" b="0"/>
            <wp:wrapNone/>
            <wp:docPr id="9" name="Image 9" descr="as-stains-mec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-stains-mec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88" cy="144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D32">
        <w:rPr>
          <w:sz w:val="24"/>
        </w:rPr>
        <w:t>Association Sportive</w:t>
      </w:r>
    </w:p>
    <w:p w:rsidR="00987D32" w:rsidRDefault="00987D32">
      <w:pPr>
        <w:pStyle w:val="Titre"/>
        <w:ind w:left="-426"/>
        <w:jc w:val="left"/>
        <w:rPr>
          <w:sz w:val="24"/>
        </w:rPr>
      </w:pPr>
      <w:r>
        <w:rPr>
          <w:sz w:val="24"/>
        </w:rPr>
        <w:t>10-16 rue Jean Chardavoine</w:t>
      </w:r>
    </w:p>
    <w:p w:rsidR="00987D32" w:rsidRDefault="00987D32">
      <w:pPr>
        <w:pStyle w:val="Titre"/>
        <w:ind w:left="-426"/>
        <w:jc w:val="left"/>
        <w:rPr>
          <w:sz w:val="24"/>
        </w:rPr>
      </w:pPr>
      <w:r>
        <w:rPr>
          <w:sz w:val="24"/>
        </w:rPr>
        <w:t>93240 STAINS</w:t>
      </w:r>
    </w:p>
    <w:p w:rsidR="00987D32" w:rsidRDefault="00987D32">
      <w:pPr>
        <w:pStyle w:val="Titre"/>
        <w:rPr>
          <w:sz w:val="36"/>
        </w:rPr>
      </w:pPr>
    </w:p>
    <w:p w:rsidR="005C6712" w:rsidRDefault="005C6712">
      <w:pPr>
        <w:pStyle w:val="Titre"/>
        <w:rPr>
          <w:sz w:val="36"/>
        </w:rPr>
      </w:pPr>
    </w:p>
    <w:p w:rsidR="00987D32" w:rsidRDefault="00987D32">
      <w:pPr>
        <w:pStyle w:val="Titre"/>
        <w:rPr>
          <w:sz w:val="36"/>
        </w:rPr>
      </w:pPr>
      <w:r>
        <w:rPr>
          <w:sz w:val="36"/>
        </w:rPr>
        <w:t xml:space="preserve">DOSSIER D’INSCRIPTION POUR LE </w:t>
      </w:r>
    </w:p>
    <w:p w:rsidR="00987D32" w:rsidRDefault="00987D32">
      <w:pPr>
        <w:pStyle w:val="Titre"/>
        <w:rPr>
          <w:sz w:val="36"/>
        </w:rPr>
      </w:pPr>
      <w:r>
        <w:rPr>
          <w:sz w:val="36"/>
        </w:rPr>
        <w:t xml:space="preserve">SEJOUR </w:t>
      </w:r>
      <w:r w:rsidR="00FD08D6">
        <w:rPr>
          <w:sz w:val="36"/>
        </w:rPr>
        <w:t xml:space="preserve">EN </w:t>
      </w:r>
      <w:r w:rsidR="00C17A6E">
        <w:rPr>
          <w:sz w:val="36"/>
        </w:rPr>
        <w:t>VENDEE</w:t>
      </w:r>
    </w:p>
    <w:p w:rsidR="005C6712" w:rsidRDefault="005C6712">
      <w:pPr>
        <w:pStyle w:val="Titre"/>
        <w:rPr>
          <w:sz w:val="36"/>
        </w:rPr>
      </w:pPr>
    </w:p>
    <w:p w:rsidR="00513C68" w:rsidRPr="00513C68" w:rsidRDefault="00513C68" w:rsidP="00513C68">
      <w:pPr>
        <w:pStyle w:val="Corpsdetexte"/>
        <w:rPr>
          <w:i/>
          <w:szCs w:val="28"/>
          <w:u w:val="single"/>
        </w:rPr>
      </w:pPr>
      <w:r w:rsidRPr="00513C68">
        <w:rPr>
          <w:i/>
          <w:szCs w:val="28"/>
          <w:u w:val="single"/>
        </w:rPr>
        <w:t>Du lundi 01 Juin 2015 au vendredi 05 Juin 2015.</w:t>
      </w:r>
    </w:p>
    <w:p w:rsidR="005C6712" w:rsidRDefault="005C6712">
      <w:pPr>
        <w:pStyle w:val="Titre"/>
        <w:rPr>
          <w:sz w:val="36"/>
        </w:rPr>
      </w:pPr>
    </w:p>
    <w:p w:rsidR="00BA66C6" w:rsidRDefault="00BA66C6" w:rsidP="00C17A6E">
      <w:pPr>
        <w:pStyle w:val="Titre"/>
        <w:jc w:val="left"/>
        <w:rPr>
          <w:sz w:val="36"/>
        </w:rPr>
      </w:pPr>
    </w:p>
    <w:p w:rsidR="00987D32" w:rsidRPr="00AB3ECA" w:rsidRDefault="00987D32">
      <w:pPr>
        <w:jc w:val="center"/>
        <w:rPr>
          <w:sz w:val="16"/>
        </w:rPr>
      </w:pPr>
    </w:p>
    <w:p w:rsidR="00987D32" w:rsidRDefault="00AB3ECA">
      <w:pPr>
        <w:pStyle w:val="Corpsdetexte"/>
        <w:jc w:val="both"/>
        <w:rPr>
          <w:b w:val="0"/>
        </w:rPr>
      </w:pPr>
      <w:r w:rsidRPr="00AB3ECA">
        <w:rPr>
          <w:b w:val="0"/>
        </w:rPr>
        <w:tab/>
      </w:r>
      <w:r w:rsidRPr="00AB3ECA">
        <w:rPr>
          <w:b w:val="0"/>
        </w:rPr>
        <w:tab/>
        <w:t>Madame, monsieur,</w:t>
      </w:r>
    </w:p>
    <w:p w:rsidR="00C17A6E" w:rsidRPr="00AB3ECA" w:rsidRDefault="00C17A6E">
      <w:pPr>
        <w:pStyle w:val="Corpsdetexte"/>
        <w:jc w:val="both"/>
        <w:rPr>
          <w:b w:val="0"/>
        </w:rPr>
      </w:pPr>
    </w:p>
    <w:p w:rsidR="00AB3ECA" w:rsidRDefault="00AB3ECA">
      <w:pPr>
        <w:pStyle w:val="Corpsdetexte"/>
        <w:jc w:val="both"/>
        <w:rPr>
          <w:b w:val="0"/>
        </w:rPr>
      </w:pPr>
      <w:r>
        <w:tab/>
      </w:r>
      <w:r>
        <w:rPr>
          <w:b w:val="0"/>
        </w:rPr>
        <w:t xml:space="preserve">Cette année, les professeurs d’EPS du collège </w:t>
      </w:r>
      <w:r w:rsidR="00590D52">
        <w:rPr>
          <w:b w:val="0"/>
        </w:rPr>
        <w:t>Joliot C</w:t>
      </w:r>
      <w:r>
        <w:rPr>
          <w:b w:val="0"/>
        </w:rPr>
        <w:t xml:space="preserve">urie organisent un voyage </w:t>
      </w:r>
      <w:r w:rsidR="00B62658">
        <w:rPr>
          <w:b w:val="0"/>
        </w:rPr>
        <w:t xml:space="preserve">en </w:t>
      </w:r>
      <w:r w:rsidR="002372AF">
        <w:rPr>
          <w:b w:val="0"/>
        </w:rPr>
        <w:t>Vendée, à la Tranche sur Mer</w:t>
      </w:r>
      <w:r w:rsidR="00513C68">
        <w:rPr>
          <w:b w:val="0"/>
        </w:rPr>
        <w:t xml:space="preserve"> (</w:t>
      </w:r>
      <w:r w:rsidR="002372AF">
        <w:rPr>
          <w:b w:val="0"/>
        </w:rPr>
        <w:t>85</w:t>
      </w:r>
      <w:r w:rsidR="00513C68">
        <w:rPr>
          <w:b w:val="0"/>
        </w:rPr>
        <w:t>)</w:t>
      </w:r>
      <w:r w:rsidR="002372AF">
        <w:rPr>
          <w:b w:val="0"/>
        </w:rPr>
        <w:t>.</w:t>
      </w:r>
    </w:p>
    <w:p w:rsidR="00AB3ECA" w:rsidRDefault="00AB3ECA" w:rsidP="00AB3ECA">
      <w:pPr>
        <w:pStyle w:val="Corpsdetexte"/>
        <w:jc w:val="both"/>
        <w:rPr>
          <w:b w:val="0"/>
        </w:rPr>
      </w:pPr>
      <w:r>
        <w:rPr>
          <w:b w:val="0"/>
        </w:rPr>
        <w:tab/>
        <w:t xml:space="preserve">Ce séjour est </w:t>
      </w:r>
      <w:r w:rsidR="00B62658">
        <w:rPr>
          <w:b w:val="0"/>
        </w:rPr>
        <w:t>ouvert à tous les élèves du collège Joliot Curie, quel que soit la classe.</w:t>
      </w:r>
    </w:p>
    <w:p w:rsidR="002372AF" w:rsidRDefault="002372AF" w:rsidP="002372AF">
      <w:pPr>
        <w:pStyle w:val="Corpsdetexte"/>
        <w:ind w:firstLine="708"/>
        <w:jc w:val="both"/>
        <w:rPr>
          <w:b w:val="0"/>
        </w:rPr>
      </w:pPr>
    </w:p>
    <w:p w:rsidR="00500598" w:rsidRDefault="00AB3ECA" w:rsidP="002372AF">
      <w:pPr>
        <w:pStyle w:val="Corpsdetexte"/>
        <w:ind w:firstLine="708"/>
        <w:jc w:val="both"/>
        <w:rPr>
          <w:b w:val="0"/>
        </w:rPr>
      </w:pPr>
      <w:r>
        <w:rPr>
          <w:b w:val="0"/>
        </w:rPr>
        <w:t xml:space="preserve">Il a pour but de faire découvrir </w:t>
      </w:r>
      <w:r w:rsidR="00FD08D6">
        <w:rPr>
          <w:b w:val="0"/>
        </w:rPr>
        <w:t>des activités physiques de pleine nature</w:t>
      </w:r>
      <w:r>
        <w:rPr>
          <w:b w:val="0"/>
        </w:rPr>
        <w:t xml:space="preserve"> originale</w:t>
      </w:r>
      <w:r w:rsidR="00B62658">
        <w:rPr>
          <w:b w:val="0"/>
        </w:rPr>
        <w:t>s</w:t>
      </w:r>
      <w:r>
        <w:rPr>
          <w:b w:val="0"/>
        </w:rPr>
        <w:t xml:space="preserve"> et nouvelle</w:t>
      </w:r>
      <w:r w:rsidR="00B62658">
        <w:rPr>
          <w:b w:val="0"/>
        </w:rPr>
        <w:t>s</w:t>
      </w:r>
      <w:r>
        <w:rPr>
          <w:b w:val="0"/>
        </w:rPr>
        <w:t xml:space="preserve"> aux élèves</w:t>
      </w:r>
      <w:r w:rsidR="00FD08D6">
        <w:rPr>
          <w:b w:val="0"/>
        </w:rPr>
        <w:t xml:space="preserve"> (</w:t>
      </w:r>
      <w:r w:rsidR="00C17A6E">
        <w:rPr>
          <w:b w:val="0"/>
        </w:rPr>
        <w:t>s</w:t>
      </w:r>
      <w:r w:rsidR="00555133">
        <w:rPr>
          <w:b w:val="0"/>
        </w:rPr>
        <w:t>urf, planche à voile, stand up paddle, water jump, randonnée littorale</w:t>
      </w:r>
      <w:r w:rsidR="00B62658">
        <w:rPr>
          <w:b w:val="0"/>
        </w:rPr>
        <w:t>).</w:t>
      </w:r>
      <w:r>
        <w:rPr>
          <w:b w:val="0"/>
        </w:rPr>
        <w:t xml:space="preserve"> </w:t>
      </w:r>
      <w:r w:rsidR="00B62658">
        <w:rPr>
          <w:b w:val="0"/>
        </w:rPr>
        <w:t xml:space="preserve">Les activités sont encadrées par des moniteurs </w:t>
      </w:r>
      <w:r w:rsidR="00C17A6E">
        <w:rPr>
          <w:b w:val="0"/>
        </w:rPr>
        <w:t>agrées « jeunesse et sport »,</w:t>
      </w:r>
      <w:r w:rsidR="002372AF">
        <w:rPr>
          <w:b w:val="0"/>
        </w:rPr>
        <w:t xml:space="preserve"> accompagnés par les professeurs d’EPS et du</w:t>
      </w:r>
      <w:r w:rsidR="00BA66C6">
        <w:rPr>
          <w:b w:val="0"/>
        </w:rPr>
        <w:t xml:space="preserve"> </w:t>
      </w:r>
      <w:r w:rsidR="002372AF">
        <w:rPr>
          <w:b w:val="0"/>
        </w:rPr>
        <w:t>collège.</w:t>
      </w:r>
    </w:p>
    <w:p w:rsidR="002372AF" w:rsidRDefault="002372AF" w:rsidP="00AB3ECA">
      <w:pPr>
        <w:pStyle w:val="Corpsdetexte"/>
        <w:ind w:firstLine="708"/>
        <w:jc w:val="both"/>
        <w:rPr>
          <w:b w:val="0"/>
        </w:rPr>
      </w:pPr>
    </w:p>
    <w:p w:rsidR="00AB3ECA" w:rsidRDefault="002372AF" w:rsidP="00AB3ECA">
      <w:pPr>
        <w:pStyle w:val="Corpsdetexte"/>
        <w:ind w:firstLine="708"/>
        <w:jc w:val="both"/>
        <w:rPr>
          <w:b w:val="0"/>
        </w:rPr>
      </w:pPr>
      <w:r>
        <w:rPr>
          <w:b w:val="0"/>
        </w:rPr>
        <w:t>Ce projet</w:t>
      </w:r>
      <w:r w:rsidR="00AB3ECA">
        <w:rPr>
          <w:b w:val="0"/>
        </w:rPr>
        <w:t xml:space="preserve"> permet également de découvrir un autre milieu qu</w:t>
      </w:r>
      <w:r w:rsidR="00590D52">
        <w:rPr>
          <w:b w:val="0"/>
        </w:rPr>
        <w:t>e le milieu urbain, l</w:t>
      </w:r>
      <w:r w:rsidR="00B62658">
        <w:rPr>
          <w:b w:val="0"/>
        </w:rPr>
        <w:t>’environnement marin</w:t>
      </w:r>
      <w:r w:rsidR="00590D52">
        <w:rPr>
          <w:b w:val="0"/>
        </w:rPr>
        <w:t>. I</w:t>
      </w:r>
      <w:r w:rsidR="00AB3ECA">
        <w:rPr>
          <w:b w:val="0"/>
        </w:rPr>
        <w:t>l apprend à vivre en communauté dans un même lieu en respectant les principales règles de vie en collectivité…</w:t>
      </w:r>
    </w:p>
    <w:p w:rsidR="00AB3ECA" w:rsidRPr="00D27593" w:rsidRDefault="00AB3ECA" w:rsidP="00500598">
      <w:pPr>
        <w:pStyle w:val="Corpsdetexte"/>
        <w:jc w:val="left"/>
        <w:rPr>
          <w:b w:val="0"/>
        </w:rPr>
      </w:pPr>
    </w:p>
    <w:p w:rsidR="00AB3ECA" w:rsidRPr="00D27593" w:rsidRDefault="00AB3ECA" w:rsidP="00AB3ECA">
      <w:pPr>
        <w:pStyle w:val="Corpsdetexte"/>
      </w:pPr>
      <w:r w:rsidRPr="00D27593">
        <w:t>UN V</w:t>
      </w:r>
      <w:r w:rsidR="00FD08D6" w:rsidRPr="00D27593">
        <w:t>É</w:t>
      </w:r>
      <w:r w:rsidRPr="00D27593">
        <w:t>RITABLE BOL D’AIR PUR POUR VOS ENFANTS ! ! !</w:t>
      </w:r>
    </w:p>
    <w:p w:rsidR="005C6712" w:rsidRPr="00AB3ECA" w:rsidRDefault="00C17A6E">
      <w:pPr>
        <w:pStyle w:val="Corpsdetexte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187325</wp:posOffset>
            </wp:positionV>
            <wp:extent cx="3843020" cy="1804035"/>
            <wp:effectExtent l="19050" t="0" r="5080" b="0"/>
            <wp:wrapTight wrapText="bothSides">
              <wp:wrapPolygon edited="0">
                <wp:start x="-107" y="0"/>
                <wp:lineTo x="-107" y="21440"/>
                <wp:lineTo x="21629" y="21440"/>
                <wp:lineTo x="21629" y="0"/>
                <wp:lineTo x="-107" y="0"/>
              </wp:wrapPolygon>
            </wp:wrapTight>
            <wp:docPr id="16" name="il_fi" descr="http://www.crozon.com/img_accueil/ph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ozon.com/img_accueil/photo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ECA" w:rsidRDefault="00AB3ECA">
      <w:pPr>
        <w:pStyle w:val="Corpsdetexte"/>
        <w:jc w:val="both"/>
        <w:rPr>
          <w:u w:val="single"/>
        </w:rPr>
      </w:pPr>
    </w:p>
    <w:p w:rsidR="00FD08D6" w:rsidRDefault="00FD08D6">
      <w:pPr>
        <w:pStyle w:val="Corpsdetexte"/>
        <w:jc w:val="both"/>
        <w:rPr>
          <w:u w:val="single"/>
        </w:rPr>
      </w:pPr>
    </w:p>
    <w:p w:rsidR="000776AD" w:rsidRDefault="000776AD">
      <w:pPr>
        <w:pStyle w:val="Corpsdetexte"/>
        <w:jc w:val="both"/>
        <w:rPr>
          <w:u w:val="single"/>
        </w:rPr>
      </w:pPr>
    </w:p>
    <w:p w:rsidR="00513C68" w:rsidRDefault="00513C68">
      <w:pPr>
        <w:pStyle w:val="Corpsdetexte"/>
        <w:jc w:val="both"/>
        <w:rPr>
          <w:u w:val="single"/>
        </w:rPr>
      </w:pPr>
    </w:p>
    <w:p w:rsidR="00513C68" w:rsidRDefault="00513C68">
      <w:pPr>
        <w:pStyle w:val="Corpsdetexte"/>
        <w:jc w:val="both"/>
        <w:rPr>
          <w:u w:val="single"/>
        </w:rPr>
      </w:pPr>
    </w:p>
    <w:p w:rsidR="00513C68" w:rsidRDefault="00513C68">
      <w:pPr>
        <w:pStyle w:val="Corpsdetexte"/>
        <w:jc w:val="both"/>
      </w:pPr>
    </w:p>
    <w:p w:rsidR="00FD08D6" w:rsidRDefault="00FD08D6">
      <w:pPr>
        <w:pStyle w:val="Corpsdetexte"/>
        <w:jc w:val="both"/>
        <w:rPr>
          <w:b w:val="0"/>
        </w:rPr>
      </w:pPr>
    </w:p>
    <w:p w:rsidR="00BA66C6" w:rsidRDefault="00BA66C6">
      <w:pPr>
        <w:pStyle w:val="Corpsdetexte"/>
        <w:jc w:val="both"/>
        <w:rPr>
          <w:b w:val="0"/>
        </w:rPr>
      </w:pPr>
    </w:p>
    <w:p w:rsidR="00BA66C6" w:rsidRDefault="00BA66C6">
      <w:pPr>
        <w:pStyle w:val="Corpsdetexte"/>
        <w:jc w:val="both"/>
        <w:rPr>
          <w:b w:val="0"/>
        </w:rPr>
      </w:pPr>
    </w:p>
    <w:p w:rsidR="00BA66C6" w:rsidRDefault="00BA66C6">
      <w:pPr>
        <w:pStyle w:val="Corpsdetexte"/>
        <w:jc w:val="both"/>
        <w:rPr>
          <w:b w:val="0"/>
        </w:rPr>
      </w:pPr>
    </w:p>
    <w:p w:rsidR="00987D32" w:rsidRDefault="00987D32">
      <w:pPr>
        <w:pStyle w:val="Corpsdetexte"/>
        <w:jc w:val="both"/>
        <w:rPr>
          <w:u w:val="single"/>
        </w:rPr>
      </w:pPr>
      <w:r>
        <w:rPr>
          <w:u w:val="single"/>
        </w:rPr>
        <w:t>Lieu du séjour</w:t>
      </w:r>
      <w:r>
        <w:t> :</w:t>
      </w:r>
      <w:r>
        <w:rPr>
          <w:u w:val="single"/>
        </w:rPr>
        <w:t xml:space="preserve"> </w:t>
      </w:r>
    </w:p>
    <w:p w:rsidR="00DC619C" w:rsidRDefault="00C17A6E" w:rsidP="00555133">
      <w:pPr>
        <w:pStyle w:val="Corpsdetexte"/>
        <w:jc w:val="both"/>
        <w:rPr>
          <w:b w:val="0"/>
        </w:rPr>
      </w:pPr>
      <w:r>
        <w:rPr>
          <w:b w:val="0"/>
          <w:szCs w:val="28"/>
        </w:rPr>
        <w:t xml:space="preserve">Le séjour a lieu à </w:t>
      </w:r>
      <w:r w:rsidR="002372AF">
        <w:rPr>
          <w:b w:val="0"/>
          <w:szCs w:val="28"/>
        </w:rPr>
        <w:t>la Tranche s</w:t>
      </w:r>
      <w:r w:rsidR="002372AF" w:rsidRPr="00A547FD">
        <w:rPr>
          <w:b w:val="0"/>
          <w:szCs w:val="28"/>
        </w:rPr>
        <w:t>ur mer</w:t>
      </w:r>
      <w:r>
        <w:rPr>
          <w:b w:val="0"/>
          <w:szCs w:val="28"/>
        </w:rPr>
        <w:t>. Nous sommes</w:t>
      </w:r>
      <w:r w:rsidR="00987D32" w:rsidRPr="00A547FD">
        <w:rPr>
          <w:b w:val="0"/>
          <w:szCs w:val="28"/>
        </w:rPr>
        <w:t xml:space="preserve"> </w:t>
      </w:r>
      <w:r w:rsidR="00A547FD" w:rsidRPr="00A547FD">
        <w:rPr>
          <w:b w:val="0"/>
          <w:szCs w:val="28"/>
        </w:rPr>
        <w:t>logé</w:t>
      </w:r>
      <w:r>
        <w:rPr>
          <w:b w:val="0"/>
          <w:szCs w:val="28"/>
        </w:rPr>
        <w:t>s</w:t>
      </w:r>
      <w:r w:rsidR="00A547FD" w:rsidRPr="00A547FD">
        <w:rPr>
          <w:b w:val="0"/>
          <w:szCs w:val="28"/>
        </w:rPr>
        <w:t xml:space="preserve"> en bungalows avec une cafétéria </w:t>
      </w:r>
      <w:r w:rsidR="00513C68">
        <w:rPr>
          <w:b w:val="0"/>
          <w:szCs w:val="28"/>
        </w:rPr>
        <w:t>à 5 minutes à pied</w:t>
      </w:r>
      <w:r w:rsidR="00A547FD" w:rsidRPr="00A547FD">
        <w:rPr>
          <w:b w:val="0"/>
          <w:szCs w:val="28"/>
        </w:rPr>
        <w:t xml:space="preserve"> du centre d’hébergement.</w:t>
      </w:r>
      <w:r w:rsidR="00513C68">
        <w:rPr>
          <w:b w:val="0"/>
          <w:szCs w:val="28"/>
        </w:rPr>
        <w:t xml:space="preserve"> Les bungalows de 6 places comprennent des lits doubles, et seront non mixtes. </w:t>
      </w:r>
      <w:r w:rsidR="00A547FD">
        <w:rPr>
          <w:b w:val="0"/>
          <w:color w:val="FF0000"/>
          <w:szCs w:val="28"/>
        </w:rPr>
        <w:t xml:space="preserve"> </w:t>
      </w:r>
      <w:r w:rsidR="00555133">
        <w:rPr>
          <w:b w:val="0"/>
        </w:rPr>
        <w:t xml:space="preserve">Les </w:t>
      </w:r>
      <w:r w:rsidR="002372AF">
        <w:rPr>
          <w:b w:val="0"/>
        </w:rPr>
        <w:t>activités</w:t>
      </w:r>
      <w:r w:rsidR="00555133">
        <w:rPr>
          <w:b w:val="0"/>
        </w:rPr>
        <w:t xml:space="preserve"> sportives sont gérées et encadrées d’une part par l’organisme « wave school »</w:t>
      </w:r>
      <w:r w:rsidR="002372AF">
        <w:rPr>
          <w:b w:val="0"/>
        </w:rPr>
        <w:t xml:space="preserve"> et d’autre part par le parc « Indian Forest » à Moutiers les Mauxfaits (W</w:t>
      </w:r>
      <w:r w:rsidR="00555133">
        <w:rPr>
          <w:b w:val="0"/>
        </w:rPr>
        <w:t>aterjump)</w:t>
      </w:r>
      <w:r>
        <w:rPr>
          <w:b w:val="0"/>
        </w:rPr>
        <w:t>.</w:t>
      </w:r>
    </w:p>
    <w:p w:rsidR="00987D32" w:rsidRDefault="00987D32">
      <w:pPr>
        <w:pStyle w:val="Corpsdetexte"/>
        <w:jc w:val="both"/>
        <w:rPr>
          <w:b w:val="0"/>
        </w:rPr>
      </w:pPr>
    </w:p>
    <w:p w:rsidR="00FD08D6" w:rsidRDefault="00FD08D6">
      <w:pPr>
        <w:pStyle w:val="Corpsdetexte"/>
        <w:jc w:val="both"/>
        <w:rPr>
          <w:b w:val="0"/>
        </w:rPr>
      </w:pPr>
    </w:p>
    <w:p w:rsidR="00BA66C6" w:rsidRDefault="00BA66C6">
      <w:pPr>
        <w:pStyle w:val="Corpsdetexte"/>
        <w:jc w:val="both"/>
        <w:rPr>
          <w:u w:val="single"/>
        </w:rPr>
      </w:pPr>
    </w:p>
    <w:p w:rsidR="00BA66C6" w:rsidRDefault="00BA66C6">
      <w:pPr>
        <w:pStyle w:val="Corpsdetexte"/>
        <w:jc w:val="both"/>
        <w:rPr>
          <w:u w:val="single"/>
        </w:rPr>
      </w:pPr>
    </w:p>
    <w:p w:rsidR="00987D32" w:rsidRDefault="00987D32">
      <w:pPr>
        <w:pStyle w:val="Corpsdetexte"/>
        <w:jc w:val="both"/>
      </w:pPr>
      <w:r>
        <w:rPr>
          <w:u w:val="single"/>
        </w:rPr>
        <w:t>Prix du séjour</w:t>
      </w:r>
      <w:r>
        <w:rPr>
          <w:b w:val="0"/>
        </w:rPr>
        <w:t xml:space="preserve"> : </w:t>
      </w:r>
      <w:r w:rsidR="00912B96">
        <w:t>265</w:t>
      </w:r>
      <w:r w:rsidR="00BA66C6" w:rsidRPr="00BA66C6">
        <w:t xml:space="preserve"> € par pa</w:t>
      </w:r>
      <w:r w:rsidR="00513C68">
        <w:t>rticipant.</w:t>
      </w:r>
    </w:p>
    <w:p w:rsidR="00BA66C6" w:rsidRDefault="00BA66C6">
      <w:pPr>
        <w:pStyle w:val="Corpsdetexte"/>
        <w:jc w:val="both"/>
        <w:rPr>
          <w:b w:val="0"/>
        </w:rPr>
      </w:pPr>
    </w:p>
    <w:p w:rsidR="00FD08D6" w:rsidRPr="00BA66C6" w:rsidRDefault="00BA66C6">
      <w:pPr>
        <w:pStyle w:val="Corpsdetexte"/>
        <w:jc w:val="both"/>
        <w:rPr>
          <w:b w:val="0"/>
        </w:rPr>
      </w:pPr>
      <w:r w:rsidRPr="00BA66C6">
        <w:rPr>
          <w:b w:val="0"/>
        </w:rPr>
        <w:t>M</w:t>
      </w:r>
      <w:r w:rsidR="00912B96">
        <w:rPr>
          <w:b w:val="0"/>
        </w:rPr>
        <w:t>aximum de 47</w:t>
      </w:r>
      <w:r w:rsidR="00590D52" w:rsidRPr="00BA66C6">
        <w:rPr>
          <w:b w:val="0"/>
        </w:rPr>
        <w:t xml:space="preserve"> participants et 6</w:t>
      </w:r>
      <w:r w:rsidR="00987D32" w:rsidRPr="00BA66C6">
        <w:rPr>
          <w:b w:val="0"/>
        </w:rPr>
        <w:t xml:space="preserve"> professeurs accompagnateurs. </w:t>
      </w:r>
    </w:p>
    <w:p w:rsidR="00FD08D6" w:rsidRPr="00BA66C6" w:rsidRDefault="00FD08D6" w:rsidP="00FD08D6">
      <w:pPr>
        <w:pStyle w:val="Corpsdetexte"/>
        <w:jc w:val="both"/>
        <w:rPr>
          <w:b w:val="0"/>
        </w:rPr>
      </w:pPr>
      <w:r w:rsidRPr="00BA66C6">
        <w:rPr>
          <w:b w:val="0"/>
        </w:rPr>
        <w:t xml:space="preserve">Le collège et l’association sportive financent le voyage à hauteur de </w:t>
      </w:r>
      <w:r w:rsidR="00912B96">
        <w:rPr>
          <w:b w:val="0"/>
        </w:rPr>
        <w:t>10</w:t>
      </w:r>
      <w:r w:rsidRPr="00BA66C6">
        <w:rPr>
          <w:b w:val="0"/>
        </w:rPr>
        <w:t>€</w:t>
      </w:r>
      <w:r w:rsidR="00912B96">
        <w:rPr>
          <w:b w:val="0"/>
        </w:rPr>
        <w:t>/élève</w:t>
      </w:r>
      <w:r w:rsidRPr="00BA66C6">
        <w:rPr>
          <w:b w:val="0"/>
        </w:rPr>
        <w:t>, voyage initialement à 2</w:t>
      </w:r>
      <w:r w:rsidR="00BA66C6" w:rsidRPr="00BA66C6">
        <w:rPr>
          <w:b w:val="0"/>
        </w:rPr>
        <w:t>75</w:t>
      </w:r>
      <w:r w:rsidRPr="00BA66C6">
        <w:rPr>
          <w:b w:val="0"/>
        </w:rPr>
        <w:t>€ par élève.</w:t>
      </w:r>
      <w:r w:rsidR="00F80FF2" w:rsidRPr="00BA66C6">
        <w:rPr>
          <w:b w:val="0"/>
        </w:rPr>
        <w:t xml:space="preserve"> Une tombola sera organisée par l’</w:t>
      </w:r>
      <w:r w:rsidR="00C17A6E">
        <w:rPr>
          <w:b w:val="0"/>
        </w:rPr>
        <w:t>a</w:t>
      </w:r>
      <w:r w:rsidR="00F80FF2" w:rsidRPr="00BA66C6">
        <w:rPr>
          <w:b w:val="0"/>
        </w:rPr>
        <w:t xml:space="preserve">ssociation sportive du collège. Un carnet de 10 </w:t>
      </w:r>
      <w:r w:rsidR="007D146E" w:rsidRPr="00BA66C6">
        <w:rPr>
          <w:b w:val="0"/>
        </w:rPr>
        <w:t>tickets vendu = 10 € de reversé</w:t>
      </w:r>
      <w:r w:rsidR="00F80FF2" w:rsidRPr="00BA66C6">
        <w:rPr>
          <w:b w:val="0"/>
        </w:rPr>
        <w:t xml:space="preserve"> à l’élève pour son voyage.</w:t>
      </w:r>
      <w:r w:rsidR="007D146E" w:rsidRPr="00BA66C6">
        <w:rPr>
          <w:b w:val="0"/>
        </w:rPr>
        <w:t xml:space="preserve"> </w:t>
      </w:r>
    </w:p>
    <w:p w:rsidR="007D146E" w:rsidRPr="00BA66C6" w:rsidRDefault="007D146E" w:rsidP="00FD08D6">
      <w:pPr>
        <w:pStyle w:val="Corpsdetexte"/>
        <w:jc w:val="both"/>
        <w:rPr>
          <w:b w:val="0"/>
        </w:rPr>
      </w:pPr>
    </w:p>
    <w:p w:rsidR="007D146E" w:rsidRPr="00BA66C6" w:rsidRDefault="007D146E" w:rsidP="00FD08D6">
      <w:pPr>
        <w:pStyle w:val="Corpsdetexte"/>
        <w:jc w:val="both"/>
        <w:rPr>
          <w:b w:val="0"/>
        </w:rPr>
      </w:pPr>
      <w:r w:rsidRPr="00BA66C6">
        <w:rPr>
          <w:b w:val="0"/>
        </w:rPr>
        <w:t>Les élèves boursiers peuvent se faire prendre en charge une partie du séjour en prenant rendez vous avec l’assistante sociale du collège, Mme LEBRUN. Il faudra se mu</w:t>
      </w:r>
      <w:r w:rsidR="00513C68">
        <w:rPr>
          <w:b w:val="0"/>
        </w:rPr>
        <w:t>nir d’une attestation CAF pour c</w:t>
      </w:r>
      <w:r w:rsidRPr="00BA66C6">
        <w:rPr>
          <w:b w:val="0"/>
        </w:rPr>
        <w:t>e rendez-vous.</w:t>
      </w:r>
    </w:p>
    <w:p w:rsidR="00FD08D6" w:rsidRDefault="00FD08D6">
      <w:pPr>
        <w:pStyle w:val="Corpsdetexte"/>
        <w:jc w:val="both"/>
        <w:rPr>
          <w:b w:val="0"/>
        </w:rPr>
      </w:pPr>
    </w:p>
    <w:p w:rsidR="00FD08D6" w:rsidRDefault="00FD08D6">
      <w:pPr>
        <w:pStyle w:val="Corpsdetexte"/>
        <w:jc w:val="both"/>
        <w:rPr>
          <w:b w:val="0"/>
        </w:rPr>
      </w:pPr>
    </w:p>
    <w:p w:rsidR="00987D32" w:rsidRPr="002372AF" w:rsidRDefault="00987D32">
      <w:pPr>
        <w:pStyle w:val="Corpsdetexte"/>
        <w:jc w:val="both"/>
        <w:rPr>
          <w:u w:val="single"/>
        </w:rPr>
      </w:pPr>
      <w:r w:rsidRPr="002372AF">
        <w:rPr>
          <w:u w:val="single"/>
        </w:rPr>
        <w:t>Le prix comprend</w:t>
      </w:r>
      <w:r w:rsidRPr="00C17A6E">
        <w:t> :</w:t>
      </w:r>
      <w:r w:rsidRPr="002372AF">
        <w:rPr>
          <w:u w:val="single"/>
        </w:rPr>
        <w:t xml:space="preserve"> </w:t>
      </w:r>
    </w:p>
    <w:p w:rsidR="00987D32" w:rsidRDefault="009A6624" w:rsidP="002372AF">
      <w:pPr>
        <w:pStyle w:val="Corpsdetexte"/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59055</wp:posOffset>
            </wp:positionV>
            <wp:extent cx="3181350" cy="2120900"/>
            <wp:effectExtent l="19050" t="0" r="0" b="0"/>
            <wp:wrapTight wrapText="bothSides">
              <wp:wrapPolygon edited="0">
                <wp:start x="-129" y="0"/>
                <wp:lineTo x="-129" y="21341"/>
                <wp:lineTo x="21600" y="21341"/>
                <wp:lineTo x="21600" y="0"/>
                <wp:lineTo x="-129" y="0"/>
              </wp:wrapPolygon>
            </wp:wrapTight>
            <wp:docPr id="17" name="il_fi" descr="http://www.sealion.ahd-boards.com/wp-content/uploads/2012/08/benj-sealion-su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alion.ahd-boards.com/wp-content/uploads/2012/08/benj-sealion-sup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D32">
        <w:rPr>
          <w:b w:val="0"/>
        </w:rPr>
        <w:t>- le transport aller-retour en car grand tourisme</w:t>
      </w:r>
    </w:p>
    <w:p w:rsidR="00987D32" w:rsidRDefault="00987D32" w:rsidP="002372AF">
      <w:pPr>
        <w:pStyle w:val="Corpsdetexte"/>
        <w:jc w:val="both"/>
        <w:rPr>
          <w:b w:val="0"/>
        </w:rPr>
      </w:pPr>
      <w:r>
        <w:rPr>
          <w:b w:val="0"/>
        </w:rPr>
        <w:t>- l’</w:t>
      </w:r>
      <w:r w:rsidR="00555133">
        <w:rPr>
          <w:b w:val="0"/>
        </w:rPr>
        <w:t>hébergement en centre agrée de 4</w:t>
      </w:r>
      <w:r>
        <w:rPr>
          <w:b w:val="0"/>
        </w:rPr>
        <w:t xml:space="preserve"> nuits</w:t>
      </w:r>
    </w:p>
    <w:p w:rsidR="00987D32" w:rsidRDefault="00987D32" w:rsidP="002372AF">
      <w:pPr>
        <w:pStyle w:val="Corpsdetexte"/>
        <w:jc w:val="both"/>
        <w:rPr>
          <w:b w:val="0"/>
        </w:rPr>
      </w:pPr>
      <w:r>
        <w:rPr>
          <w:b w:val="0"/>
        </w:rPr>
        <w:t>- la pension complète</w:t>
      </w:r>
    </w:p>
    <w:p w:rsidR="00987D32" w:rsidRDefault="00987D32" w:rsidP="002372AF">
      <w:pPr>
        <w:pStyle w:val="Corpsdetexte"/>
        <w:jc w:val="both"/>
        <w:rPr>
          <w:b w:val="0"/>
        </w:rPr>
      </w:pPr>
      <w:r>
        <w:rPr>
          <w:b w:val="0"/>
        </w:rPr>
        <w:t xml:space="preserve">- la location du matériel </w:t>
      </w:r>
      <w:r w:rsidR="00AD4BD5">
        <w:rPr>
          <w:b w:val="0"/>
        </w:rPr>
        <w:t>sportif dans chaque activité.</w:t>
      </w:r>
    </w:p>
    <w:p w:rsidR="00987D32" w:rsidRDefault="00987D32" w:rsidP="002372AF">
      <w:pPr>
        <w:pStyle w:val="Corpsdetexte"/>
        <w:ind w:left="1843"/>
        <w:jc w:val="both"/>
        <w:rPr>
          <w:b w:val="0"/>
        </w:rPr>
      </w:pPr>
      <w:r>
        <w:rPr>
          <w:b w:val="0"/>
        </w:rPr>
        <w:t xml:space="preserve">- les cours </w:t>
      </w:r>
      <w:r w:rsidR="00AD4BD5">
        <w:rPr>
          <w:b w:val="0"/>
        </w:rPr>
        <w:t>de découverte assurés par d</w:t>
      </w:r>
      <w:r>
        <w:rPr>
          <w:b w:val="0"/>
        </w:rPr>
        <w:t xml:space="preserve">es </w:t>
      </w:r>
      <w:r w:rsidR="00AD4BD5">
        <w:rPr>
          <w:b w:val="0"/>
        </w:rPr>
        <w:t xml:space="preserve">moniteurs agrées « jeunesse et sport » et accompagnés par les </w:t>
      </w:r>
      <w:r>
        <w:rPr>
          <w:b w:val="0"/>
        </w:rPr>
        <w:t xml:space="preserve">professeurs </w:t>
      </w:r>
      <w:r w:rsidR="002372AF">
        <w:rPr>
          <w:b w:val="0"/>
        </w:rPr>
        <w:t>d’EPS</w:t>
      </w:r>
      <w:r>
        <w:rPr>
          <w:b w:val="0"/>
        </w:rPr>
        <w:t>.</w:t>
      </w:r>
    </w:p>
    <w:p w:rsidR="00BF55CF" w:rsidRDefault="00BF55CF" w:rsidP="00100121">
      <w:pPr>
        <w:pStyle w:val="Corpsdetexte"/>
        <w:ind w:left="4962" w:hanging="3119"/>
        <w:jc w:val="both"/>
        <w:rPr>
          <w:b w:val="0"/>
        </w:rPr>
      </w:pPr>
    </w:p>
    <w:p w:rsidR="00BF55CF" w:rsidRDefault="00BF55CF" w:rsidP="00100121">
      <w:pPr>
        <w:pStyle w:val="Corpsdetexte"/>
        <w:ind w:left="4962" w:hanging="3119"/>
        <w:jc w:val="both"/>
        <w:rPr>
          <w:b w:val="0"/>
        </w:rPr>
      </w:pPr>
    </w:p>
    <w:p w:rsidR="00BF55CF" w:rsidRDefault="00BF55CF" w:rsidP="00100121">
      <w:pPr>
        <w:pStyle w:val="Corpsdetexte"/>
        <w:ind w:left="4962" w:hanging="3119"/>
        <w:jc w:val="both"/>
        <w:rPr>
          <w:b w:val="0"/>
        </w:rPr>
      </w:pPr>
    </w:p>
    <w:p w:rsidR="00987D32" w:rsidRDefault="00987D32">
      <w:pPr>
        <w:pStyle w:val="Corpsdetexte"/>
        <w:ind w:left="2832"/>
        <w:jc w:val="both"/>
        <w:rPr>
          <w:b w:val="0"/>
        </w:rPr>
      </w:pPr>
    </w:p>
    <w:p w:rsidR="00987D32" w:rsidRDefault="00987D32">
      <w:pPr>
        <w:pStyle w:val="Corpsdetexte"/>
        <w:jc w:val="both"/>
        <w:rPr>
          <w:b w:val="0"/>
        </w:rPr>
      </w:pPr>
      <w:r>
        <w:rPr>
          <w:b w:val="0"/>
        </w:rPr>
        <w:t xml:space="preserve">La totalité du prix du séjour est à donner lors de l’inscription, soit en espèces soit par chèque à l’ordre de </w:t>
      </w:r>
      <w:r w:rsidR="00C17A6E">
        <w:t>« A.S collège J.</w:t>
      </w:r>
      <w:r w:rsidRPr="002A5600">
        <w:t>Curie »</w:t>
      </w:r>
      <w:r>
        <w:rPr>
          <w:b w:val="0"/>
        </w:rPr>
        <w:t xml:space="preserve"> : </w:t>
      </w:r>
    </w:p>
    <w:p w:rsidR="00987D32" w:rsidRDefault="00987D32">
      <w:pPr>
        <w:pStyle w:val="Corpsdetexte"/>
        <w:jc w:val="both"/>
        <w:rPr>
          <w:b w:val="0"/>
          <w:sz w:val="8"/>
        </w:rPr>
      </w:pPr>
    </w:p>
    <w:p w:rsidR="00987D32" w:rsidRDefault="00FD08D6" w:rsidP="002372AF">
      <w:pPr>
        <w:pStyle w:val="Corpsdetexte"/>
        <w:ind w:left="1842"/>
        <w:jc w:val="both"/>
        <w:rPr>
          <w:b w:val="0"/>
        </w:rPr>
      </w:pPr>
      <w:r w:rsidRPr="00555133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28575</wp:posOffset>
            </wp:positionV>
            <wp:extent cx="2419350" cy="1571625"/>
            <wp:effectExtent l="19050" t="0" r="0" b="0"/>
            <wp:wrapTight wrapText="bothSides">
              <wp:wrapPolygon edited="0">
                <wp:start x="-170" y="0"/>
                <wp:lineTo x="-170" y="21469"/>
                <wp:lineTo x="21600" y="21469"/>
                <wp:lineTo x="21600" y="0"/>
                <wp:lineTo x="-170" y="0"/>
              </wp:wrapPolygon>
            </wp:wrapTight>
            <wp:docPr id="18" name="il_fi" descr="http://img.over-blog.com/600x450/1/61/69/90/outrigger/outriggerN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600x450/1/61/69/90/outrigger/outriggerN1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D32" w:rsidRPr="00555133">
        <w:t>- possibilité d’encaisser le chèque à la date de votre choix</w:t>
      </w:r>
      <w:r w:rsidR="00987D32">
        <w:rPr>
          <w:b w:val="0"/>
        </w:rPr>
        <w:t xml:space="preserve"> (à préciser au dos du </w:t>
      </w:r>
      <w:r w:rsidR="00395B83">
        <w:rPr>
          <w:b w:val="0"/>
        </w:rPr>
        <w:t xml:space="preserve">chèque, jusqu’à fin </w:t>
      </w:r>
      <w:r w:rsidR="002372AF">
        <w:rPr>
          <w:b w:val="0"/>
        </w:rPr>
        <w:t>mai 2015</w:t>
      </w:r>
      <w:r w:rsidR="00987D32">
        <w:rPr>
          <w:b w:val="0"/>
        </w:rPr>
        <w:t xml:space="preserve"> maximum)</w:t>
      </w:r>
    </w:p>
    <w:p w:rsidR="00987D32" w:rsidRDefault="00987D32">
      <w:pPr>
        <w:pStyle w:val="Corpsdetexte"/>
        <w:ind w:left="2127" w:hanging="1"/>
        <w:jc w:val="both"/>
        <w:rPr>
          <w:b w:val="0"/>
          <w:sz w:val="16"/>
        </w:rPr>
      </w:pPr>
    </w:p>
    <w:p w:rsidR="00987D32" w:rsidRDefault="00987D32" w:rsidP="002372AF">
      <w:pPr>
        <w:pStyle w:val="Corpsdetexte"/>
        <w:ind w:left="1840"/>
        <w:jc w:val="both"/>
        <w:rPr>
          <w:b w:val="0"/>
        </w:rPr>
      </w:pPr>
      <w:r>
        <w:rPr>
          <w:b w:val="0"/>
        </w:rPr>
        <w:t xml:space="preserve">- </w:t>
      </w:r>
      <w:r w:rsidRPr="00555133">
        <w:t>possibilité de payer en 3 fois si nécessaire</w:t>
      </w:r>
      <w:r>
        <w:rPr>
          <w:b w:val="0"/>
        </w:rPr>
        <w:t>, mais les chèques</w:t>
      </w:r>
      <w:r w:rsidR="00C17A6E">
        <w:rPr>
          <w:b w:val="0"/>
        </w:rPr>
        <w:t xml:space="preserve"> (2x</w:t>
      </w:r>
      <w:r w:rsidR="00513C68">
        <w:rPr>
          <w:b w:val="0"/>
        </w:rPr>
        <w:t>90</w:t>
      </w:r>
      <w:r w:rsidR="00C17A6E">
        <w:rPr>
          <w:b w:val="0"/>
        </w:rPr>
        <w:t>€, 1x</w:t>
      </w:r>
      <w:r w:rsidR="00513C68">
        <w:rPr>
          <w:b w:val="0"/>
        </w:rPr>
        <w:t>85</w:t>
      </w:r>
      <w:r w:rsidR="00C17A6E">
        <w:rPr>
          <w:b w:val="0"/>
        </w:rPr>
        <w:t>€</w:t>
      </w:r>
      <w:r w:rsidR="00513C68">
        <w:rPr>
          <w:b w:val="0"/>
        </w:rPr>
        <w:t>)</w:t>
      </w:r>
      <w:r>
        <w:rPr>
          <w:b w:val="0"/>
        </w:rPr>
        <w:t xml:space="preserve"> doivent être donnés lors de l’inscription avec la date d’encaissement inscrite au dos de chaque chèque.</w:t>
      </w:r>
    </w:p>
    <w:p w:rsidR="002A5600" w:rsidRDefault="002A5600" w:rsidP="002A5600">
      <w:pPr>
        <w:pStyle w:val="Corpsdetexte"/>
        <w:ind w:left="1068"/>
        <w:jc w:val="both"/>
        <w:rPr>
          <w:b w:val="0"/>
        </w:rPr>
      </w:pPr>
    </w:p>
    <w:p w:rsidR="00FD08D6" w:rsidRDefault="00C17A6E" w:rsidP="002A5600">
      <w:pPr>
        <w:pStyle w:val="Corpsdetexte"/>
        <w:ind w:left="1068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98425</wp:posOffset>
            </wp:positionV>
            <wp:extent cx="5320665" cy="1864995"/>
            <wp:effectExtent l="19050" t="0" r="0" b="0"/>
            <wp:wrapTight wrapText="bothSides">
              <wp:wrapPolygon edited="0">
                <wp:start x="-77" y="0"/>
                <wp:lineTo x="-77" y="21401"/>
                <wp:lineTo x="21577" y="21401"/>
                <wp:lineTo x="21577" y="0"/>
                <wp:lineTo x="-77" y="0"/>
              </wp:wrapPolygon>
            </wp:wrapTight>
            <wp:docPr id="1" name="il_fi" descr="http://img.over-blog.com/600x450/1/61/69/90/outrigger/outriggerN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600x450/1/61/69/90/outrigger/outriggerN1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D6" w:rsidRDefault="00FD08D6" w:rsidP="00BF55CF">
      <w:pPr>
        <w:pStyle w:val="Corpsdetexte"/>
        <w:jc w:val="both"/>
        <w:rPr>
          <w:b w:val="0"/>
        </w:rPr>
      </w:pPr>
    </w:p>
    <w:p w:rsidR="00BF55CF" w:rsidRDefault="00BF55CF" w:rsidP="00BF55CF">
      <w:pPr>
        <w:pStyle w:val="Corpsdetexte"/>
        <w:jc w:val="both"/>
        <w:rPr>
          <w:b w:val="0"/>
        </w:rPr>
      </w:pPr>
    </w:p>
    <w:p w:rsidR="00BF55CF" w:rsidRDefault="00BF55CF" w:rsidP="00BF55CF">
      <w:pPr>
        <w:pStyle w:val="Corpsdetexte"/>
        <w:jc w:val="both"/>
        <w:rPr>
          <w:b w:val="0"/>
        </w:rPr>
      </w:pPr>
    </w:p>
    <w:p w:rsidR="00BF55CF" w:rsidRDefault="00BF55CF" w:rsidP="00BF55CF">
      <w:pPr>
        <w:pStyle w:val="Corpsdetexte"/>
        <w:jc w:val="both"/>
        <w:rPr>
          <w:b w:val="0"/>
        </w:rPr>
      </w:pPr>
    </w:p>
    <w:p w:rsidR="00BF55CF" w:rsidRDefault="00BF55CF" w:rsidP="00BF55CF">
      <w:pPr>
        <w:pStyle w:val="Corpsdetexte"/>
        <w:jc w:val="both"/>
        <w:rPr>
          <w:b w:val="0"/>
        </w:rPr>
      </w:pPr>
    </w:p>
    <w:p w:rsidR="00BF55CF" w:rsidRDefault="00BF55CF" w:rsidP="00BF55CF">
      <w:pPr>
        <w:pStyle w:val="Corpsdetexte"/>
        <w:jc w:val="both"/>
        <w:rPr>
          <w:b w:val="0"/>
        </w:rPr>
      </w:pPr>
    </w:p>
    <w:p w:rsidR="00BF55CF" w:rsidRDefault="00BF55CF" w:rsidP="00BF55CF">
      <w:pPr>
        <w:pStyle w:val="Corpsdetexte"/>
        <w:jc w:val="both"/>
        <w:rPr>
          <w:b w:val="0"/>
        </w:rPr>
      </w:pPr>
    </w:p>
    <w:p w:rsidR="002372AF" w:rsidRDefault="002372AF" w:rsidP="00D905E2">
      <w:pPr>
        <w:pStyle w:val="Corpsdetexte"/>
        <w:jc w:val="both"/>
        <w:rPr>
          <w:u w:val="single"/>
        </w:rPr>
      </w:pPr>
    </w:p>
    <w:p w:rsidR="002372AF" w:rsidRDefault="002372AF" w:rsidP="00D905E2">
      <w:pPr>
        <w:pStyle w:val="Corpsdetexte"/>
        <w:jc w:val="both"/>
        <w:rPr>
          <w:u w:val="single"/>
        </w:rPr>
      </w:pPr>
    </w:p>
    <w:p w:rsidR="00BF55CF" w:rsidRDefault="00D27593" w:rsidP="00D905E2">
      <w:pPr>
        <w:pStyle w:val="Corpsdetexte"/>
        <w:jc w:val="both"/>
        <w:rPr>
          <w:b w:val="0"/>
        </w:rPr>
      </w:pPr>
      <w:r>
        <w:rPr>
          <w:u w:val="single"/>
        </w:rPr>
        <w:t xml:space="preserve">Le </w:t>
      </w:r>
      <w:r w:rsidR="00DC619C">
        <w:rPr>
          <w:u w:val="single"/>
        </w:rPr>
        <w:t>trajet :</w:t>
      </w:r>
    </w:p>
    <w:p w:rsidR="00D27593" w:rsidRDefault="002372AF" w:rsidP="00D905E2">
      <w:pPr>
        <w:pStyle w:val="Corpsdetexte"/>
        <w:jc w:val="both"/>
        <w:rPr>
          <w:b w:val="0"/>
        </w:rPr>
        <w:sectPr w:rsidR="00D27593">
          <w:pgSz w:w="11906" w:h="16838"/>
          <w:pgMar w:top="567" w:right="851" w:bottom="567" w:left="851" w:header="720" w:footer="720" w:gutter="0"/>
          <w:cols w:space="720"/>
        </w:sectPr>
      </w:pPr>
      <w:r>
        <w:rPr>
          <w:b w:val="0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800735</wp:posOffset>
            </wp:positionV>
            <wp:extent cx="6478905" cy="6339840"/>
            <wp:effectExtent l="19050" t="0" r="0" b="0"/>
            <wp:wrapTight wrapText="bothSides">
              <wp:wrapPolygon edited="0">
                <wp:start x="-64" y="0"/>
                <wp:lineTo x="-64" y="21548"/>
                <wp:lineTo x="21594" y="21548"/>
                <wp:lineTo x="21594" y="0"/>
                <wp:lineTo x="-64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72" t="14875" r="13545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</w:rPr>
        <w:t>Il s’effectuera en bus de 5</w:t>
      </w:r>
      <w:r w:rsidR="00912B96">
        <w:rPr>
          <w:b w:val="0"/>
        </w:rPr>
        <w:t>3</w:t>
      </w:r>
      <w:r>
        <w:rPr>
          <w:b w:val="0"/>
        </w:rPr>
        <w:t xml:space="preserve"> </w:t>
      </w:r>
      <w:r w:rsidR="00DC619C">
        <w:rPr>
          <w:b w:val="0"/>
        </w:rPr>
        <w:t xml:space="preserve">places, sur une distance de </w:t>
      </w:r>
      <w:r w:rsidR="002A5600">
        <w:rPr>
          <w:b w:val="0"/>
        </w:rPr>
        <w:t>586 Kms</w:t>
      </w:r>
      <w:r w:rsidR="00DC619C">
        <w:rPr>
          <w:b w:val="0"/>
        </w:rPr>
        <w:t>, pour arr</w:t>
      </w:r>
      <w:r w:rsidR="00A56D52">
        <w:rPr>
          <w:b w:val="0"/>
        </w:rPr>
        <w:t xml:space="preserve">iver </w:t>
      </w:r>
      <w:r w:rsidR="002A5600">
        <w:rPr>
          <w:b w:val="0"/>
        </w:rPr>
        <w:t xml:space="preserve">à </w:t>
      </w:r>
      <w:r>
        <w:rPr>
          <w:b w:val="0"/>
        </w:rPr>
        <w:t>La T</w:t>
      </w:r>
      <w:r w:rsidR="00BF55CF">
        <w:rPr>
          <w:b w:val="0"/>
        </w:rPr>
        <w:t>ranche-sur-mer.</w:t>
      </w:r>
    </w:p>
    <w:p w:rsidR="00987D32" w:rsidRDefault="00987D32" w:rsidP="00D905E2">
      <w:pPr>
        <w:pStyle w:val="Corpsdetexte"/>
        <w:rPr>
          <w:sz w:val="36"/>
        </w:rPr>
      </w:pPr>
      <w:r>
        <w:rPr>
          <w:sz w:val="36"/>
        </w:rPr>
        <w:lastRenderedPageBreak/>
        <w:t>FORMULAIRE D’INSCRIPTION</w:t>
      </w:r>
    </w:p>
    <w:p w:rsidR="00987D32" w:rsidRDefault="00987D32">
      <w:pPr>
        <w:pStyle w:val="Corpsdetexte"/>
        <w:rPr>
          <w:b w:val="0"/>
        </w:rPr>
      </w:pPr>
      <w:r>
        <w:rPr>
          <w:b w:val="0"/>
        </w:rPr>
        <w:t>(</w:t>
      </w:r>
      <w:r w:rsidR="00FA253B">
        <w:rPr>
          <w:b w:val="0"/>
        </w:rPr>
        <w:t>À</w:t>
      </w:r>
      <w:r>
        <w:rPr>
          <w:b w:val="0"/>
        </w:rPr>
        <w:t xml:space="preserve"> nous </w:t>
      </w:r>
      <w:r w:rsidR="00FA253B">
        <w:rPr>
          <w:b w:val="0"/>
        </w:rPr>
        <w:t>retourner)</w:t>
      </w:r>
    </w:p>
    <w:p w:rsidR="00987D32" w:rsidRDefault="00987D32">
      <w:pPr>
        <w:pStyle w:val="Corpsdetexte"/>
        <w:rPr>
          <w:b w:val="0"/>
        </w:rPr>
      </w:pPr>
    </w:p>
    <w:p w:rsidR="00987D32" w:rsidRDefault="00987D32">
      <w:pPr>
        <w:pStyle w:val="Corpsdetexte"/>
        <w:jc w:val="both"/>
        <w:rPr>
          <w:b w:val="0"/>
        </w:rPr>
      </w:pPr>
    </w:p>
    <w:p w:rsidR="00987D32" w:rsidRPr="00987D32" w:rsidRDefault="00987D32">
      <w:pPr>
        <w:pStyle w:val="Corpsdetexte"/>
        <w:spacing w:line="360" w:lineRule="auto"/>
        <w:jc w:val="both"/>
        <w:rPr>
          <w:b w:val="0"/>
        </w:rPr>
      </w:pPr>
      <w:r>
        <w:rPr>
          <w:b w:val="0"/>
        </w:rPr>
        <w:t>Je soussigné(e) _______________________________</w:t>
      </w:r>
      <w:r w:rsidR="00FA253B">
        <w:rPr>
          <w:b w:val="0"/>
        </w:rPr>
        <w:t>_,</w:t>
      </w:r>
      <w:r>
        <w:rPr>
          <w:b w:val="0"/>
        </w:rPr>
        <w:t xml:space="preserve"> père, mère, tuteur légal</w:t>
      </w:r>
      <w:r>
        <w:rPr>
          <w:b w:val="0"/>
          <w:i/>
        </w:rPr>
        <w:t xml:space="preserve"> (rayer les mentions inutiles)</w:t>
      </w:r>
      <w:r>
        <w:rPr>
          <w:b w:val="0"/>
        </w:rPr>
        <w:t>, autorise l’enfant ________________________________</w:t>
      </w:r>
      <w:r w:rsidR="00FA253B">
        <w:rPr>
          <w:b w:val="0"/>
        </w:rPr>
        <w:t>_,</w:t>
      </w:r>
      <w:r>
        <w:rPr>
          <w:b w:val="0"/>
        </w:rPr>
        <w:t xml:space="preserve"> en classe de ___________</w:t>
      </w:r>
      <w:r w:rsidR="00FA253B">
        <w:rPr>
          <w:b w:val="0"/>
        </w:rPr>
        <w:t>_,</w:t>
      </w:r>
      <w:r>
        <w:rPr>
          <w:b w:val="0"/>
        </w:rPr>
        <w:t xml:space="preserve"> né(e) le __________________</w:t>
      </w:r>
      <w:r w:rsidR="00FA253B">
        <w:rPr>
          <w:b w:val="0"/>
        </w:rPr>
        <w:t>_,</w:t>
      </w:r>
      <w:r>
        <w:rPr>
          <w:b w:val="0"/>
        </w:rPr>
        <w:t xml:space="preserve"> à participer au séjour </w:t>
      </w:r>
      <w:r w:rsidR="00555133">
        <w:rPr>
          <w:b w:val="0"/>
        </w:rPr>
        <w:t>sportif</w:t>
      </w:r>
      <w:r>
        <w:rPr>
          <w:b w:val="0"/>
        </w:rPr>
        <w:t xml:space="preserve"> organisé par l</w:t>
      </w:r>
      <w:r w:rsidR="005400CF">
        <w:rPr>
          <w:b w:val="0"/>
        </w:rPr>
        <w:t xml:space="preserve">es enseignants d’EPS du </w:t>
      </w:r>
      <w:r>
        <w:rPr>
          <w:b w:val="0"/>
        </w:rPr>
        <w:t xml:space="preserve">collège Joliot Curie qui </w:t>
      </w:r>
      <w:r w:rsidR="004470CB">
        <w:rPr>
          <w:b w:val="0"/>
        </w:rPr>
        <w:t xml:space="preserve">aura lieu à </w:t>
      </w:r>
      <w:r w:rsidR="002372AF">
        <w:rPr>
          <w:b w:val="0"/>
        </w:rPr>
        <w:t>La T</w:t>
      </w:r>
      <w:r w:rsidR="00555133">
        <w:rPr>
          <w:b w:val="0"/>
        </w:rPr>
        <w:t>ranche-sur-mer du 01 au 05 juin 2015.</w:t>
      </w:r>
      <w:r w:rsidRPr="00987D32">
        <w:rPr>
          <w:b w:val="0"/>
        </w:rPr>
        <w:t xml:space="preserve"> </w:t>
      </w: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  <w:r>
        <w:rPr>
          <w:b w:val="0"/>
        </w:rPr>
        <w:t xml:space="preserve">Je paye en : </w:t>
      </w:r>
      <w:r>
        <w:rPr>
          <w:b w:val="0"/>
        </w:rPr>
        <w:tab/>
        <w:t>(cocher la case correspondante)</w:t>
      </w:r>
    </w:p>
    <w:p w:rsidR="00987D32" w:rsidRDefault="00987D32">
      <w:pPr>
        <w:pStyle w:val="Corpsdetexte"/>
        <w:spacing w:line="360" w:lineRule="auto"/>
        <w:ind w:left="708" w:firstLine="708"/>
        <w:jc w:val="both"/>
        <w:rPr>
          <w:b w:val="0"/>
        </w:rPr>
      </w:pPr>
      <w:r>
        <w:rPr>
          <w:b w:val="0"/>
        </w:rPr>
        <w:sym w:font="Symbol" w:char="F09B"/>
      </w:r>
      <w:r>
        <w:rPr>
          <w:b w:val="0"/>
        </w:rPr>
        <w:t xml:space="preserve"> </w:t>
      </w:r>
      <w:r w:rsidR="00C17A6E">
        <w:rPr>
          <w:b w:val="0"/>
        </w:rPr>
        <w:t>e</w:t>
      </w:r>
      <w:r w:rsidR="00CB6365">
        <w:rPr>
          <w:b w:val="0"/>
        </w:rPr>
        <w:t>spèces</w:t>
      </w:r>
    </w:p>
    <w:p w:rsidR="00987D32" w:rsidRDefault="00987D32">
      <w:pPr>
        <w:pStyle w:val="Corpsdetexte"/>
        <w:spacing w:line="360" w:lineRule="auto"/>
        <w:ind w:left="708" w:firstLine="708"/>
        <w:jc w:val="both"/>
        <w:rPr>
          <w:b w:val="0"/>
        </w:rPr>
      </w:pPr>
      <w:r>
        <w:rPr>
          <w:b w:val="0"/>
        </w:rPr>
        <w:sym w:font="Symbol" w:char="F09B"/>
      </w:r>
      <w:r>
        <w:rPr>
          <w:b w:val="0"/>
        </w:rPr>
        <w:t xml:space="preserve"> 1 chèque à encaisser de suite</w:t>
      </w:r>
    </w:p>
    <w:p w:rsidR="00987D32" w:rsidRDefault="00987D32">
      <w:pPr>
        <w:pStyle w:val="Corpsdetexte"/>
        <w:spacing w:line="360" w:lineRule="auto"/>
        <w:ind w:left="708" w:firstLine="708"/>
        <w:jc w:val="both"/>
        <w:rPr>
          <w:b w:val="0"/>
        </w:rPr>
      </w:pPr>
      <w:r>
        <w:rPr>
          <w:b w:val="0"/>
        </w:rPr>
        <w:sym w:font="Symbol" w:char="F09B"/>
      </w:r>
      <w:r>
        <w:rPr>
          <w:b w:val="0"/>
        </w:rPr>
        <w:t xml:space="preserve"> 1 chèque à encaisser plus tard (date à noter au dos du chèque)</w:t>
      </w:r>
    </w:p>
    <w:p w:rsidR="00987D32" w:rsidRDefault="00987D32">
      <w:pPr>
        <w:pStyle w:val="Corpsdetexte"/>
        <w:spacing w:line="360" w:lineRule="auto"/>
        <w:ind w:left="708" w:firstLine="708"/>
        <w:jc w:val="both"/>
        <w:rPr>
          <w:b w:val="0"/>
        </w:rPr>
      </w:pPr>
      <w:r>
        <w:rPr>
          <w:b w:val="0"/>
        </w:rPr>
        <w:sym w:font="Symbol" w:char="F09B"/>
      </w:r>
      <w:r>
        <w:rPr>
          <w:b w:val="0"/>
        </w:rPr>
        <w:t xml:space="preserve"> 3 chèques (date à noter au dos de chaque chèque)</w:t>
      </w: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  <w:r>
        <w:t>J’autorise – je n’autorise pas</w:t>
      </w:r>
      <w:r>
        <w:rPr>
          <w:b w:val="0"/>
        </w:rPr>
        <w:t xml:space="preserve"> </w:t>
      </w:r>
      <w:r>
        <w:rPr>
          <w:b w:val="0"/>
          <w:i/>
        </w:rPr>
        <w:t xml:space="preserve">(rayer la mention inutile) </w:t>
      </w:r>
      <w:r>
        <w:rPr>
          <w:b w:val="0"/>
        </w:rPr>
        <w:t>les professeurs accompagnateurs à faire soigner mon enfant chez le médecin s’il tombait malade (à vos frais, remboursement au retour du séjour)</w:t>
      </w: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  <w:r>
        <w:t>J’autorise – je n’autorise pas</w:t>
      </w:r>
      <w:r>
        <w:rPr>
          <w:b w:val="0"/>
        </w:rPr>
        <w:t xml:space="preserve"> </w:t>
      </w:r>
      <w:r>
        <w:rPr>
          <w:b w:val="0"/>
          <w:i/>
        </w:rPr>
        <w:t xml:space="preserve">(rayer la mention inutile) </w:t>
      </w:r>
      <w:r>
        <w:rPr>
          <w:b w:val="0"/>
        </w:rPr>
        <w:t>les professeurs accompagnateurs à faire hospitaliser mon enfant en vue ou non d’une opération chirurgicale en cas de blessure.</w:t>
      </w: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  <w:r>
        <w:t>J’autorise – je n’autorise pas</w:t>
      </w:r>
      <w:r>
        <w:rPr>
          <w:b w:val="0"/>
        </w:rPr>
        <w:t xml:space="preserve"> </w:t>
      </w:r>
      <w:r>
        <w:rPr>
          <w:b w:val="0"/>
          <w:i/>
        </w:rPr>
        <w:t xml:space="preserve">(rayer la mention inutile) </w:t>
      </w:r>
      <w:r>
        <w:rPr>
          <w:b w:val="0"/>
        </w:rPr>
        <w:t>les professeurs accompagnateurs à réaliser des photos ou des vidéos du groupe et de mon enfant pour en faire un souvenir aux élèves participants.</w:t>
      </w:r>
    </w:p>
    <w:p w:rsidR="00987D32" w:rsidRDefault="00987D32">
      <w:pPr>
        <w:pStyle w:val="Corpsdetexte"/>
        <w:spacing w:line="360" w:lineRule="auto"/>
        <w:jc w:val="both"/>
        <w:rPr>
          <w:b w:val="0"/>
          <w:sz w:val="16"/>
        </w:rPr>
      </w:pPr>
    </w:p>
    <w:p w:rsidR="00987D32" w:rsidRDefault="00987D32">
      <w:pPr>
        <w:pStyle w:val="Corpsdetexte"/>
        <w:spacing w:line="360" w:lineRule="auto"/>
        <w:jc w:val="both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A ___________________ le ________________</w:t>
      </w:r>
    </w:p>
    <w:p w:rsidR="00987D32" w:rsidRDefault="00987D32">
      <w:pPr>
        <w:pStyle w:val="Corpsdetexte"/>
        <w:spacing w:line="360" w:lineRule="auto"/>
        <w:jc w:val="both"/>
        <w:rPr>
          <w:b w:val="0"/>
          <w:sz w:val="16"/>
        </w:rPr>
      </w:pPr>
    </w:p>
    <w:tbl>
      <w:tblPr>
        <w:tblW w:w="0" w:type="auto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544"/>
      </w:tblGrid>
      <w:tr w:rsidR="00987D32">
        <w:trPr>
          <w:trHeight w:val="600"/>
        </w:trPr>
        <w:tc>
          <w:tcPr>
            <w:tcW w:w="3544" w:type="dxa"/>
          </w:tcPr>
          <w:p w:rsidR="00987D32" w:rsidRDefault="00987D32">
            <w:pPr>
              <w:pStyle w:val="Corpsdetext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Signature des parents, suivie</w:t>
            </w:r>
          </w:p>
          <w:p w:rsidR="00987D32" w:rsidRDefault="00987D32">
            <w:pPr>
              <w:pStyle w:val="Corpsdetext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de la mention « lu et approuvé »</w:t>
            </w:r>
          </w:p>
        </w:tc>
      </w:tr>
      <w:tr w:rsidR="00987D32">
        <w:trPr>
          <w:trHeight w:val="1390"/>
        </w:trPr>
        <w:tc>
          <w:tcPr>
            <w:tcW w:w="3544" w:type="dxa"/>
          </w:tcPr>
          <w:p w:rsidR="00987D32" w:rsidRDefault="00987D32">
            <w:pPr>
              <w:pStyle w:val="Corpsdetexte"/>
              <w:rPr>
                <w:b w:val="0"/>
                <w:sz w:val="24"/>
              </w:rPr>
            </w:pPr>
          </w:p>
        </w:tc>
      </w:tr>
    </w:tbl>
    <w:p w:rsidR="00987D32" w:rsidRDefault="00987D32">
      <w:pPr>
        <w:pStyle w:val="Corpsdetexte"/>
        <w:spacing w:line="360" w:lineRule="auto"/>
        <w:jc w:val="both"/>
        <w:rPr>
          <w:b w:val="0"/>
          <w:sz w:val="16"/>
        </w:rPr>
      </w:pPr>
    </w:p>
    <w:p w:rsidR="00665BF7" w:rsidRPr="009A15DF" w:rsidRDefault="009A15DF" w:rsidP="009A15DF">
      <w:pPr>
        <w:pStyle w:val="Corpsdetexte"/>
        <w:spacing w:line="360" w:lineRule="auto"/>
        <w:rPr>
          <w:sz w:val="40"/>
          <w:szCs w:val="40"/>
        </w:rPr>
      </w:pPr>
      <w:r w:rsidRPr="009A15DF">
        <w:rPr>
          <w:sz w:val="40"/>
          <w:szCs w:val="40"/>
        </w:rPr>
        <w:lastRenderedPageBreak/>
        <w:t>FICHE DE RENSEIGNEMENT</w:t>
      </w: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36"/>
          <w:szCs w:val="36"/>
        </w:rPr>
      </w:pPr>
    </w:p>
    <w:p w:rsidR="009A15DF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 w:rsidRPr="009A15DF">
        <w:rPr>
          <w:b w:val="0"/>
          <w:szCs w:val="28"/>
          <w:u w:val="single"/>
        </w:rPr>
        <w:t>Classe</w:t>
      </w:r>
      <w:r w:rsidRPr="00C17A6E">
        <w:rPr>
          <w:b w:val="0"/>
          <w:szCs w:val="28"/>
        </w:rPr>
        <w:t xml:space="preserve"> :</w:t>
      </w:r>
      <w:r>
        <w:rPr>
          <w:b w:val="0"/>
          <w:szCs w:val="28"/>
        </w:rPr>
        <w:t xml:space="preserve"> ………………………</w:t>
      </w: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 w:rsidRPr="009A15DF">
        <w:rPr>
          <w:b w:val="0"/>
          <w:szCs w:val="28"/>
          <w:u w:val="single"/>
        </w:rPr>
        <w:t>Date de naissance</w:t>
      </w:r>
      <w:r w:rsidRPr="00C17A6E">
        <w:rPr>
          <w:b w:val="0"/>
          <w:szCs w:val="28"/>
        </w:rPr>
        <w:t xml:space="preserve"> :</w:t>
      </w:r>
      <w:r w:rsidRPr="009A15DF">
        <w:rPr>
          <w:b w:val="0"/>
          <w:szCs w:val="28"/>
        </w:rPr>
        <w:t xml:space="preserve"> </w:t>
      </w:r>
      <w:r>
        <w:rPr>
          <w:b w:val="0"/>
          <w:szCs w:val="28"/>
        </w:rPr>
        <w:t>………………………</w:t>
      </w: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 w:rsidRPr="009A15DF">
        <w:rPr>
          <w:b w:val="0"/>
          <w:szCs w:val="28"/>
          <w:u w:val="single"/>
        </w:rPr>
        <w:t>Taille</w:t>
      </w:r>
      <w:r w:rsidRPr="00C17A6E">
        <w:rPr>
          <w:b w:val="0"/>
          <w:szCs w:val="28"/>
        </w:rPr>
        <w:t> :</w:t>
      </w:r>
      <w:r w:rsidRPr="009A15DF">
        <w:rPr>
          <w:b w:val="0"/>
          <w:szCs w:val="28"/>
        </w:rPr>
        <w:t xml:space="preserve"> </w:t>
      </w:r>
      <w:r>
        <w:rPr>
          <w:b w:val="0"/>
          <w:szCs w:val="28"/>
        </w:rPr>
        <w:t>………………………</w:t>
      </w: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 w:rsidRPr="009A15DF">
        <w:rPr>
          <w:b w:val="0"/>
          <w:szCs w:val="28"/>
          <w:u w:val="single"/>
        </w:rPr>
        <w:t>Poids</w:t>
      </w:r>
      <w:r w:rsidRPr="00C17A6E">
        <w:rPr>
          <w:b w:val="0"/>
          <w:szCs w:val="28"/>
        </w:rPr>
        <w:t> :</w:t>
      </w:r>
      <w:r w:rsidRPr="009A15DF">
        <w:rPr>
          <w:b w:val="0"/>
          <w:szCs w:val="28"/>
        </w:rPr>
        <w:t xml:space="preserve"> </w:t>
      </w:r>
      <w:r>
        <w:rPr>
          <w:b w:val="0"/>
          <w:szCs w:val="28"/>
        </w:rPr>
        <w:t>………………………</w:t>
      </w: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 w:rsidRPr="009A15DF">
        <w:rPr>
          <w:b w:val="0"/>
          <w:szCs w:val="28"/>
          <w:u w:val="single"/>
        </w:rPr>
        <w:t>Pointure de chaussure</w:t>
      </w:r>
      <w:r w:rsidRPr="00C17A6E">
        <w:rPr>
          <w:b w:val="0"/>
          <w:szCs w:val="28"/>
        </w:rPr>
        <w:t> :</w:t>
      </w:r>
      <w:r>
        <w:rPr>
          <w:b w:val="0"/>
          <w:szCs w:val="28"/>
        </w:rPr>
        <w:t xml:space="preserve"> ………………………</w:t>
      </w:r>
    </w:p>
    <w:p w:rsid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Cs w:val="28"/>
          <w:u w:val="single"/>
        </w:rPr>
      </w:pPr>
      <w:r w:rsidRPr="009A15DF">
        <w:rPr>
          <w:b w:val="0"/>
          <w:szCs w:val="28"/>
          <w:u w:val="single"/>
        </w:rPr>
        <w:t>Régime alimentaire (peut-il manger de tout ?)</w:t>
      </w:r>
    </w:p>
    <w:p w:rsidR="00665BF7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………………………………………………………………………………………………..…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………………………………</w:t>
      </w: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665BF7" w:rsidRPr="009A15DF" w:rsidRDefault="009A15DF">
      <w:pPr>
        <w:pStyle w:val="Corpsdetexte"/>
        <w:spacing w:line="360" w:lineRule="auto"/>
        <w:jc w:val="both"/>
        <w:rPr>
          <w:b w:val="0"/>
          <w:szCs w:val="28"/>
          <w:u w:val="single"/>
        </w:rPr>
      </w:pPr>
      <w:r w:rsidRPr="009A15DF">
        <w:rPr>
          <w:b w:val="0"/>
          <w:szCs w:val="28"/>
          <w:u w:val="single"/>
        </w:rPr>
        <w:t>Problèmes de santé</w:t>
      </w:r>
      <w:r w:rsidRPr="00B72352">
        <w:rPr>
          <w:b w:val="0"/>
          <w:szCs w:val="28"/>
        </w:rPr>
        <w:t> :</w:t>
      </w:r>
    </w:p>
    <w:p w:rsidR="00665BF7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…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……………………………….</w:t>
      </w:r>
    </w:p>
    <w:p w:rsidR="00665BF7" w:rsidRDefault="00665BF7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665BF7" w:rsidRPr="009A15DF" w:rsidRDefault="009A15DF">
      <w:pPr>
        <w:pStyle w:val="Corpsdetexte"/>
        <w:spacing w:line="360" w:lineRule="auto"/>
        <w:jc w:val="both"/>
        <w:rPr>
          <w:b w:val="0"/>
          <w:szCs w:val="28"/>
          <w:u w:val="single"/>
        </w:rPr>
      </w:pPr>
      <w:r w:rsidRPr="009A15DF">
        <w:rPr>
          <w:b w:val="0"/>
          <w:szCs w:val="28"/>
          <w:u w:val="single"/>
        </w:rPr>
        <w:t>Pratique antérieure d</w:t>
      </w:r>
      <w:r w:rsidR="005400CF">
        <w:rPr>
          <w:b w:val="0"/>
          <w:szCs w:val="28"/>
          <w:u w:val="single"/>
        </w:rPr>
        <w:t>’activités nautiques</w:t>
      </w:r>
      <w:r w:rsidR="00B72352" w:rsidRPr="00B72352">
        <w:rPr>
          <w:b w:val="0"/>
          <w:szCs w:val="28"/>
        </w:rPr>
        <w:t xml:space="preserve"> </w:t>
      </w:r>
      <w:r w:rsidRPr="00B72352">
        <w:rPr>
          <w:b w:val="0"/>
          <w:szCs w:val="28"/>
        </w:rPr>
        <w:t>:</w:t>
      </w:r>
    </w:p>
    <w:p w:rsidR="00665BF7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…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……………………………….</w:t>
      </w:r>
    </w:p>
    <w:p w:rsidR="009A15DF" w:rsidRPr="009A15DF" w:rsidRDefault="009A15DF">
      <w:pPr>
        <w:pStyle w:val="Corpsdetexte"/>
        <w:spacing w:line="360" w:lineRule="auto"/>
        <w:jc w:val="both"/>
        <w:rPr>
          <w:b w:val="0"/>
          <w:sz w:val="16"/>
          <w:szCs w:val="16"/>
        </w:rPr>
      </w:pPr>
    </w:p>
    <w:p w:rsidR="00665BF7" w:rsidRPr="009A15DF" w:rsidRDefault="009A15DF">
      <w:pPr>
        <w:pStyle w:val="Corpsdetexte"/>
        <w:spacing w:line="360" w:lineRule="auto"/>
        <w:jc w:val="both"/>
        <w:rPr>
          <w:b w:val="0"/>
          <w:szCs w:val="28"/>
          <w:u w:val="single"/>
        </w:rPr>
      </w:pPr>
      <w:r w:rsidRPr="009A15DF">
        <w:rPr>
          <w:b w:val="0"/>
          <w:szCs w:val="28"/>
          <w:u w:val="single"/>
        </w:rPr>
        <w:t>N° de téléphone auquel nous pouvons vous joindre (fixe et/ou portable)</w:t>
      </w:r>
      <w:r w:rsidRPr="00B72352">
        <w:rPr>
          <w:b w:val="0"/>
          <w:szCs w:val="28"/>
        </w:rPr>
        <w:t> :</w:t>
      </w:r>
    </w:p>
    <w:p w:rsidR="00665BF7" w:rsidRDefault="009A15DF">
      <w:pPr>
        <w:pStyle w:val="Corpsdetexte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……………………………………………………………………………………………….</w:t>
      </w:r>
    </w:p>
    <w:p w:rsidR="00665BF7" w:rsidRDefault="00665BF7">
      <w:pPr>
        <w:pStyle w:val="Corpsdetexte"/>
        <w:spacing w:line="360" w:lineRule="auto"/>
        <w:jc w:val="both"/>
        <w:rPr>
          <w:b w:val="0"/>
          <w:szCs w:val="28"/>
        </w:rPr>
      </w:pPr>
    </w:p>
    <w:p w:rsidR="00F76587" w:rsidRPr="009A15DF" w:rsidRDefault="00F76587" w:rsidP="00F76587">
      <w:pPr>
        <w:pStyle w:val="Corpsdetexte"/>
        <w:spacing w:line="36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LISTE DES AFFAIRES INDISPENSABLES</w:t>
      </w:r>
    </w:p>
    <w:p w:rsidR="00F76587" w:rsidRPr="009A15DF" w:rsidRDefault="00F76587" w:rsidP="00F76587">
      <w:pPr>
        <w:pStyle w:val="Corpsdetexte"/>
        <w:spacing w:line="360" w:lineRule="auto"/>
        <w:jc w:val="both"/>
        <w:rPr>
          <w:b w:val="0"/>
          <w:sz w:val="36"/>
          <w:szCs w:val="36"/>
        </w:rPr>
      </w:pPr>
    </w:p>
    <w:p w:rsidR="005400CF" w:rsidRPr="00F76587" w:rsidRDefault="00F76587">
      <w:pPr>
        <w:pStyle w:val="Corpsdetexte"/>
        <w:spacing w:line="360" w:lineRule="auto"/>
        <w:jc w:val="both"/>
        <w:rPr>
          <w:szCs w:val="28"/>
          <w:u w:val="single"/>
        </w:rPr>
      </w:pPr>
      <w:r w:rsidRPr="00F76587">
        <w:rPr>
          <w:szCs w:val="28"/>
          <w:u w:val="single"/>
        </w:rPr>
        <w:t>Les vêtements</w:t>
      </w:r>
      <w:r w:rsidRPr="00B72352">
        <w:rPr>
          <w:szCs w:val="28"/>
        </w:rPr>
        <w:t> :</w:t>
      </w:r>
    </w:p>
    <w:p w:rsidR="005400CF" w:rsidRDefault="00F76587" w:rsidP="005400CF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2 pulls ou sweats chauds</w:t>
      </w:r>
    </w:p>
    <w:p w:rsidR="00FD08D6" w:rsidRPr="005400CF" w:rsidRDefault="00FD08D6" w:rsidP="005400CF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1 K-WAY</w:t>
      </w:r>
    </w:p>
    <w:p w:rsidR="00F76587" w:rsidRDefault="00F76587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Sous</w:t>
      </w:r>
      <w:r w:rsidR="002E4E0A">
        <w:rPr>
          <w:b w:val="0"/>
          <w:szCs w:val="28"/>
        </w:rPr>
        <w:t>-</w:t>
      </w:r>
      <w:r>
        <w:rPr>
          <w:b w:val="0"/>
          <w:szCs w:val="28"/>
        </w:rPr>
        <w:t>vêtements pour 5 jours (slips/culottes + chaussettes)</w:t>
      </w:r>
    </w:p>
    <w:p w:rsidR="00F76587" w:rsidRDefault="00F76587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5 tee-shirts</w:t>
      </w:r>
    </w:p>
    <w:p w:rsidR="00F76587" w:rsidRDefault="00F76587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1 ou 2 pantalons</w:t>
      </w:r>
    </w:p>
    <w:p w:rsidR="00D905E2" w:rsidRDefault="00D905E2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1 ou 2 shorts</w:t>
      </w:r>
    </w:p>
    <w:p w:rsidR="00271CEF" w:rsidRDefault="00271CEF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1 maillot de bain</w:t>
      </w:r>
    </w:p>
    <w:p w:rsidR="00D905E2" w:rsidRDefault="00D905E2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1 casquette ou chapeau</w:t>
      </w:r>
    </w:p>
    <w:p w:rsidR="00F76587" w:rsidRDefault="005400CF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2 paires de chaussures (dont une paire de chaussure de sport ou randonnée)</w:t>
      </w:r>
    </w:p>
    <w:p w:rsidR="00F76587" w:rsidRDefault="00CB6365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1 paire de chaussons ou de pa</w:t>
      </w:r>
      <w:r w:rsidR="00F76587">
        <w:rPr>
          <w:b w:val="0"/>
          <w:szCs w:val="28"/>
        </w:rPr>
        <w:t>ntoufles</w:t>
      </w:r>
    </w:p>
    <w:p w:rsidR="00271CEF" w:rsidRDefault="00271CEF" w:rsidP="00F76587">
      <w:pPr>
        <w:pStyle w:val="Corpsdetexte"/>
        <w:numPr>
          <w:ilvl w:val="0"/>
          <w:numId w:val="1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1 paire de claquette</w:t>
      </w:r>
    </w:p>
    <w:p w:rsidR="00F76587" w:rsidRPr="00F76587" w:rsidRDefault="00F76587">
      <w:pPr>
        <w:pStyle w:val="Corpsdetexte"/>
        <w:spacing w:line="360" w:lineRule="auto"/>
        <w:jc w:val="both"/>
        <w:rPr>
          <w:b w:val="0"/>
          <w:sz w:val="40"/>
          <w:szCs w:val="40"/>
        </w:rPr>
      </w:pPr>
    </w:p>
    <w:p w:rsidR="00F76587" w:rsidRPr="00F76587" w:rsidRDefault="00F76587">
      <w:pPr>
        <w:pStyle w:val="Corpsdetexte"/>
        <w:spacing w:line="360" w:lineRule="auto"/>
        <w:jc w:val="both"/>
        <w:rPr>
          <w:szCs w:val="28"/>
          <w:u w:val="single"/>
        </w:rPr>
      </w:pPr>
      <w:r w:rsidRPr="00F76587">
        <w:rPr>
          <w:szCs w:val="28"/>
          <w:u w:val="single"/>
        </w:rPr>
        <w:t>Les affaires de toilette</w:t>
      </w:r>
      <w:r w:rsidRPr="00B72352">
        <w:rPr>
          <w:szCs w:val="28"/>
        </w:rPr>
        <w:t> :</w:t>
      </w:r>
    </w:p>
    <w:p w:rsidR="00F76587" w:rsidRDefault="00F76587" w:rsidP="00F76587">
      <w:pPr>
        <w:pStyle w:val="Corpsdetexte"/>
        <w:numPr>
          <w:ilvl w:val="0"/>
          <w:numId w:val="2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Trousse de toilette complète (savon, shampoing, brosse à dent, dentifrice…)</w:t>
      </w:r>
    </w:p>
    <w:p w:rsidR="00F76587" w:rsidRDefault="00B72352" w:rsidP="00F76587">
      <w:pPr>
        <w:pStyle w:val="Corpsdetexte"/>
        <w:numPr>
          <w:ilvl w:val="0"/>
          <w:numId w:val="2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Une </w:t>
      </w:r>
      <w:r w:rsidR="00F76587">
        <w:rPr>
          <w:b w:val="0"/>
          <w:szCs w:val="28"/>
        </w:rPr>
        <w:t>serviette de douche</w:t>
      </w:r>
    </w:p>
    <w:p w:rsidR="00F76587" w:rsidRPr="00F76587" w:rsidRDefault="00F76587">
      <w:pPr>
        <w:pStyle w:val="Corpsdetexte"/>
        <w:spacing w:line="360" w:lineRule="auto"/>
        <w:jc w:val="both"/>
        <w:rPr>
          <w:b w:val="0"/>
          <w:sz w:val="40"/>
          <w:szCs w:val="40"/>
        </w:rPr>
      </w:pPr>
    </w:p>
    <w:p w:rsidR="00F76587" w:rsidRPr="00F76587" w:rsidRDefault="00F76587">
      <w:pPr>
        <w:pStyle w:val="Corpsdetexte"/>
        <w:spacing w:line="360" w:lineRule="auto"/>
        <w:jc w:val="both"/>
        <w:rPr>
          <w:szCs w:val="28"/>
          <w:u w:val="single"/>
        </w:rPr>
      </w:pPr>
      <w:r w:rsidRPr="00F76587">
        <w:rPr>
          <w:szCs w:val="28"/>
          <w:u w:val="single"/>
        </w:rPr>
        <w:t>Les affaires scolaires</w:t>
      </w:r>
      <w:r w:rsidRPr="00B72352">
        <w:rPr>
          <w:szCs w:val="28"/>
        </w:rPr>
        <w:t> :</w:t>
      </w:r>
    </w:p>
    <w:p w:rsidR="00F76587" w:rsidRDefault="00F76587" w:rsidP="00F76587">
      <w:pPr>
        <w:pStyle w:val="Corpsdetexte"/>
        <w:numPr>
          <w:ilvl w:val="0"/>
          <w:numId w:val="3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Une trousse complète</w:t>
      </w:r>
    </w:p>
    <w:p w:rsidR="00F76587" w:rsidRDefault="00F76587" w:rsidP="00F76587">
      <w:pPr>
        <w:pStyle w:val="Corpsdetexte"/>
        <w:numPr>
          <w:ilvl w:val="0"/>
          <w:numId w:val="3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Des feuilles</w:t>
      </w:r>
    </w:p>
    <w:p w:rsidR="00F76587" w:rsidRPr="00F76587" w:rsidRDefault="00F76587">
      <w:pPr>
        <w:pStyle w:val="Corpsdetexte"/>
        <w:spacing w:line="360" w:lineRule="auto"/>
        <w:jc w:val="both"/>
        <w:rPr>
          <w:b w:val="0"/>
          <w:sz w:val="40"/>
          <w:szCs w:val="40"/>
        </w:rPr>
      </w:pPr>
    </w:p>
    <w:p w:rsidR="00F76587" w:rsidRPr="00F76587" w:rsidRDefault="00F76587">
      <w:pPr>
        <w:pStyle w:val="Corpsdetexte"/>
        <w:spacing w:line="360" w:lineRule="auto"/>
        <w:jc w:val="both"/>
        <w:rPr>
          <w:szCs w:val="28"/>
          <w:u w:val="single"/>
        </w:rPr>
      </w:pPr>
      <w:r w:rsidRPr="00F76587">
        <w:rPr>
          <w:szCs w:val="28"/>
          <w:u w:val="single"/>
        </w:rPr>
        <w:t>Autres</w:t>
      </w:r>
      <w:r w:rsidRPr="00B72352">
        <w:rPr>
          <w:szCs w:val="28"/>
        </w:rPr>
        <w:t> :</w:t>
      </w:r>
    </w:p>
    <w:p w:rsidR="00F76587" w:rsidRDefault="00D905E2" w:rsidP="00F76587">
      <w:pPr>
        <w:pStyle w:val="Corpsdetexte"/>
        <w:numPr>
          <w:ilvl w:val="0"/>
          <w:numId w:val="4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Une paire de lunette </w:t>
      </w:r>
      <w:r w:rsidR="009A6624">
        <w:rPr>
          <w:b w:val="0"/>
          <w:szCs w:val="28"/>
        </w:rPr>
        <w:t>de soleil</w:t>
      </w:r>
    </w:p>
    <w:p w:rsidR="00F76587" w:rsidRDefault="00F76587" w:rsidP="00F76587">
      <w:pPr>
        <w:pStyle w:val="Corpsdetexte"/>
        <w:numPr>
          <w:ilvl w:val="0"/>
          <w:numId w:val="4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Crème solaire et stick à lèvres</w:t>
      </w:r>
    </w:p>
    <w:p w:rsidR="00F76587" w:rsidRDefault="00F76587" w:rsidP="00F76587">
      <w:pPr>
        <w:pStyle w:val="Corpsdetexte"/>
        <w:numPr>
          <w:ilvl w:val="0"/>
          <w:numId w:val="4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Une pièce d’identité</w:t>
      </w:r>
    </w:p>
    <w:p w:rsidR="00F76587" w:rsidRDefault="00F76587" w:rsidP="00035954">
      <w:pPr>
        <w:pStyle w:val="Corpsdetexte"/>
        <w:numPr>
          <w:ilvl w:val="0"/>
          <w:numId w:val="4"/>
        </w:numPr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Un sac à dos pour mettre le pique</w:t>
      </w:r>
      <w:r w:rsidR="002E4E0A">
        <w:rPr>
          <w:b w:val="0"/>
          <w:szCs w:val="28"/>
        </w:rPr>
        <w:t>-</w:t>
      </w:r>
      <w:r>
        <w:rPr>
          <w:b w:val="0"/>
          <w:szCs w:val="28"/>
        </w:rPr>
        <w:t>nique du midi</w:t>
      </w:r>
    </w:p>
    <w:p w:rsidR="00271CEF" w:rsidRDefault="00271CEF" w:rsidP="00271CEF">
      <w:pPr>
        <w:pStyle w:val="Corpsdetexte"/>
        <w:spacing w:line="360" w:lineRule="auto"/>
        <w:jc w:val="both"/>
        <w:rPr>
          <w:b w:val="0"/>
          <w:szCs w:val="28"/>
        </w:rPr>
      </w:pPr>
    </w:p>
    <w:p w:rsidR="00271CEF" w:rsidRDefault="00271CEF" w:rsidP="00271CEF">
      <w:pPr>
        <w:pStyle w:val="Corpsdetexte"/>
        <w:spacing w:line="360" w:lineRule="auto"/>
        <w:jc w:val="both"/>
        <w:rPr>
          <w:b w:val="0"/>
          <w:szCs w:val="28"/>
        </w:rPr>
      </w:pPr>
    </w:p>
    <w:p w:rsidR="00271CEF" w:rsidRDefault="00271CEF" w:rsidP="00271CEF">
      <w:pPr>
        <w:pStyle w:val="Corpsdetexte"/>
        <w:spacing w:line="360" w:lineRule="auto"/>
        <w:jc w:val="both"/>
        <w:rPr>
          <w:b w:val="0"/>
          <w:szCs w:val="28"/>
        </w:rPr>
      </w:pPr>
    </w:p>
    <w:p w:rsidR="00271CEF" w:rsidRPr="00035954" w:rsidRDefault="00271CEF" w:rsidP="00271CEF">
      <w:pPr>
        <w:pStyle w:val="Corpsdetexte"/>
        <w:spacing w:line="360" w:lineRule="auto"/>
        <w:jc w:val="both"/>
        <w:rPr>
          <w:b w:val="0"/>
          <w:szCs w:val="28"/>
        </w:rPr>
      </w:pPr>
    </w:p>
    <w:p w:rsidR="00665BF7" w:rsidRDefault="00665BF7" w:rsidP="00665BF7">
      <w:pPr>
        <w:pStyle w:val="Titre1"/>
        <w:jc w:val="center"/>
        <w:rPr>
          <w:bdr w:val="single" w:sz="12" w:space="0" w:color="auto" w:shadow="1"/>
        </w:rPr>
      </w:pPr>
      <w:r>
        <w:rPr>
          <w:bdr w:val="single" w:sz="12" w:space="0" w:color="auto" w:shadow="1"/>
        </w:rPr>
        <w:t>REGLES DE VIE COLLECTIVE</w:t>
      </w:r>
    </w:p>
    <w:p w:rsidR="00665BF7" w:rsidRDefault="00665BF7" w:rsidP="00665BF7">
      <w:pPr>
        <w:jc w:val="center"/>
      </w:pPr>
      <w:r>
        <w:t>(à retourner lors de l’inscription)</w:t>
      </w:r>
    </w:p>
    <w:p w:rsidR="00665BF7" w:rsidRDefault="00665BF7" w:rsidP="00665BF7">
      <w:pPr>
        <w:rPr>
          <w:sz w:val="40"/>
        </w:rPr>
      </w:pPr>
    </w:p>
    <w:p w:rsidR="00665BF7" w:rsidRDefault="00665BF7" w:rsidP="00665BF7">
      <w:pPr>
        <w:pStyle w:val="Titre2"/>
      </w:pPr>
      <w:r>
        <w:t>COMPORTEMENT</w:t>
      </w:r>
    </w:p>
    <w:p w:rsidR="00665BF7" w:rsidRDefault="00665BF7" w:rsidP="00665BF7">
      <w:pPr>
        <w:rPr>
          <w:sz w:val="10"/>
        </w:rPr>
      </w:pP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>Chacun doit veiller à avoir un langage correct et respectueux tant envers les adultes qu’envers les autres élèves.</w:t>
      </w: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>Aucune attitude violente, discriminatoire ou intolérante ne sera acceptée.</w:t>
      </w: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>Les vols et détéri</w:t>
      </w:r>
      <w:r w:rsidR="009C10A5">
        <w:rPr>
          <w:sz w:val="22"/>
        </w:rPr>
        <w:t>orations sont de la responsa</w:t>
      </w:r>
      <w:r>
        <w:rPr>
          <w:sz w:val="22"/>
        </w:rPr>
        <w:t>bilité de la famille.</w:t>
      </w: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>Le règlement du collège reste valable durant tout le séjour.</w:t>
      </w:r>
    </w:p>
    <w:p w:rsidR="00665BF7" w:rsidRPr="00665BF7" w:rsidRDefault="00665BF7" w:rsidP="00665BF7">
      <w:pPr>
        <w:rPr>
          <w:sz w:val="38"/>
          <w:szCs w:val="38"/>
        </w:rPr>
      </w:pPr>
    </w:p>
    <w:p w:rsidR="00665BF7" w:rsidRDefault="00665BF7" w:rsidP="00665BF7">
      <w:pPr>
        <w:pStyle w:val="Titre3"/>
        <w:jc w:val="center"/>
      </w:pPr>
      <w:r>
        <w:t>HORAIRES</w:t>
      </w:r>
    </w:p>
    <w:p w:rsidR="00665BF7" w:rsidRDefault="00665BF7" w:rsidP="00665BF7">
      <w:pPr>
        <w:rPr>
          <w:sz w:val="10"/>
        </w:rPr>
      </w:pPr>
    </w:p>
    <w:p w:rsidR="00665BF7" w:rsidRPr="00665BF7" w:rsidRDefault="00665BF7" w:rsidP="00665BF7">
      <w:pPr>
        <w:pStyle w:val="Corpsdetexte"/>
        <w:jc w:val="both"/>
        <w:rPr>
          <w:b w:val="0"/>
          <w:sz w:val="22"/>
          <w:szCs w:val="22"/>
        </w:rPr>
      </w:pPr>
      <w:r w:rsidRPr="00665BF7">
        <w:rPr>
          <w:b w:val="0"/>
          <w:sz w:val="22"/>
          <w:szCs w:val="22"/>
        </w:rPr>
        <w:t>Pour le bon déroulement du séjour, chacun doit être à l’heure aux rendez-vous fixés par l’équipe d’encadrement : lever, coucher, début des activités, repas…</w:t>
      </w:r>
    </w:p>
    <w:p w:rsidR="00665BF7" w:rsidRPr="00665BF7" w:rsidRDefault="00665BF7" w:rsidP="00665BF7">
      <w:pPr>
        <w:rPr>
          <w:sz w:val="38"/>
          <w:szCs w:val="38"/>
        </w:rPr>
      </w:pPr>
    </w:p>
    <w:p w:rsidR="00665BF7" w:rsidRDefault="00665BF7" w:rsidP="00665BF7">
      <w:pPr>
        <w:pStyle w:val="Titre3"/>
        <w:jc w:val="center"/>
      </w:pPr>
      <w:r>
        <w:t>SECURITE</w:t>
      </w:r>
    </w:p>
    <w:p w:rsidR="00665BF7" w:rsidRDefault="00665BF7" w:rsidP="00665BF7">
      <w:pPr>
        <w:rPr>
          <w:sz w:val="10"/>
        </w:rPr>
      </w:pPr>
    </w:p>
    <w:p w:rsidR="00665BF7" w:rsidRPr="002372AF" w:rsidRDefault="00665BF7" w:rsidP="002372AF">
      <w:pPr>
        <w:pStyle w:val="Corpsdetexte2"/>
      </w:pPr>
      <w:r>
        <w:t>Pour la sécurité de chacun, aucune sortie du chalet n’est autorisée sans la présence d’un membre de l’équipe d’encadrement.</w:t>
      </w:r>
    </w:p>
    <w:p w:rsidR="00665BF7" w:rsidRDefault="00665BF7" w:rsidP="00665BF7">
      <w:pPr>
        <w:pStyle w:val="Titre3"/>
        <w:jc w:val="center"/>
      </w:pPr>
      <w:r>
        <w:t xml:space="preserve">ATTITUDE </w:t>
      </w:r>
    </w:p>
    <w:p w:rsidR="00665BF7" w:rsidRDefault="00665BF7" w:rsidP="00665BF7">
      <w:pPr>
        <w:rPr>
          <w:sz w:val="10"/>
        </w:rPr>
      </w:pP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 xml:space="preserve">Chaque élève doit avoir en </w:t>
      </w:r>
      <w:r w:rsidR="004470CB">
        <w:rPr>
          <w:sz w:val="22"/>
        </w:rPr>
        <w:t>permanence</w:t>
      </w:r>
      <w:r>
        <w:rPr>
          <w:sz w:val="22"/>
        </w:rPr>
        <w:t xml:space="preserve"> sur lui sa carte d’identification rappelant : son identité, son lieu d’hébergement en station et le point de ralliement (cette carte sera fournie à votre enfant en début de séjour).</w:t>
      </w: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>Si un élève ne respe</w:t>
      </w:r>
      <w:r w:rsidR="00010B1E">
        <w:rPr>
          <w:sz w:val="22"/>
        </w:rPr>
        <w:t xml:space="preserve">cte pas les règles, il </w:t>
      </w:r>
      <w:r>
        <w:rPr>
          <w:sz w:val="22"/>
        </w:rPr>
        <w:t>restera avec un adulte à l’hébergement.</w:t>
      </w:r>
    </w:p>
    <w:p w:rsidR="00665BF7" w:rsidRPr="00665BF7" w:rsidRDefault="00665BF7" w:rsidP="00665BF7">
      <w:pPr>
        <w:rPr>
          <w:sz w:val="38"/>
          <w:szCs w:val="38"/>
        </w:rPr>
      </w:pPr>
    </w:p>
    <w:p w:rsidR="00665BF7" w:rsidRDefault="00665BF7" w:rsidP="00665BF7">
      <w:pPr>
        <w:pStyle w:val="Titre3"/>
        <w:jc w:val="center"/>
      </w:pPr>
      <w:r>
        <w:t>HEBERGEMENT</w:t>
      </w:r>
    </w:p>
    <w:p w:rsidR="00665BF7" w:rsidRDefault="00665BF7" w:rsidP="00665BF7">
      <w:pPr>
        <w:rPr>
          <w:sz w:val="10"/>
        </w:rPr>
      </w:pPr>
    </w:p>
    <w:p w:rsidR="00665BF7" w:rsidRPr="002372AF" w:rsidRDefault="00665BF7" w:rsidP="002372AF">
      <w:pPr>
        <w:pStyle w:val="Corpsdetexte2"/>
      </w:pPr>
      <w:r>
        <w:t>Chaque élève doit respecter les consignes fixées par l’établissement d’accueil (rangement des chambres, propreté, respect des personnes travaillant dans le centre…). Tout matériel cassé sera facturé à la famille.</w:t>
      </w:r>
    </w:p>
    <w:p w:rsidR="00665BF7" w:rsidRDefault="00665BF7" w:rsidP="00665BF7">
      <w:pPr>
        <w:pStyle w:val="Titre3"/>
        <w:jc w:val="center"/>
      </w:pPr>
      <w:r>
        <w:t>TELEPHONE</w:t>
      </w:r>
    </w:p>
    <w:p w:rsidR="00665BF7" w:rsidRDefault="00665BF7" w:rsidP="00665BF7">
      <w:pPr>
        <w:rPr>
          <w:sz w:val="10"/>
        </w:rPr>
      </w:pP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>Nous conseillons aux parents de n’appeler leur enfant qu’en cas d’urgence au numéro qui vous sera donné par les enseignants responsables du séjour avant le départ.</w:t>
      </w: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>Les enfants peuvent aisément les appeler depuis la cabine téléphonique à carte située dans l’hébergement.</w:t>
      </w:r>
    </w:p>
    <w:p w:rsidR="00665BF7" w:rsidRDefault="00665BF7" w:rsidP="00665BF7">
      <w:pPr>
        <w:jc w:val="both"/>
        <w:rPr>
          <w:sz w:val="22"/>
        </w:rPr>
      </w:pPr>
      <w:r>
        <w:rPr>
          <w:sz w:val="22"/>
        </w:rPr>
        <w:t xml:space="preserve">Votre enfant peut également utiliser un téléphone portable, mais en cas d’utilisation abusive ou </w:t>
      </w:r>
      <w:r w:rsidR="004470CB">
        <w:rPr>
          <w:sz w:val="22"/>
        </w:rPr>
        <w:t>gênante</w:t>
      </w:r>
      <w:r>
        <w:rPr>
          <w:sz w:val="22"/>
        </w:rPr>
        <w:t>, nous nous réservons le droit de le san</w:t>
      </w:r>
      <w:r w:rsidR="004470CB">
        <w:rPr>
          <w:sz w:val="22"/>
        </w:rPr>
        <w:t>c</w:t>
      </w:r>
      <w:r>
        <w:rPr>
          <w:sz w:val="22"/>
        </w:rPr>
        <w:t>tionner ou de le lui confisquer momentanément. Les portables seront interdits sur les pistes.</w:t>
      </w:r>
    </w:p>
    <w:p w:rsidR="00665BF7" w:rsidRPr="00665BF7" w:rsidRDefault="00665BF7" w:rsidP="00665BF7">
      <w:pPr>
        <w:rPr>
          <w:sz w:val="38"/>
          <w:szCs w:val="38"/>
        </w:rPr>
      </w:pPr>
    </w:p>
    <w:p w:rsidR="00665BF7" w:rsidRDefault="00665BF7" w:rsidP="00665BF7">
      <w:pPr>
        <w:rPr>
          <w:sz w:val="28"/>
        </w:rPr>
      </w:pPr>
      <w:r>
        <w:rPr>
          <w:sz w:val="28"/>
        </w:rPr>
        <w:t>ATTENTION : en cas de manquement grave ou répété au règlement, votre enfant sera renvoyé du séjour, retour en train à Stains avec un accompagnateur, à vos frais !</w:t>
      </w:r>
    </w:p>
    <w:p w:rsidR="00665BF7" w:rsidRDefault="00665BF7" w:rsidP="00665BF7"/>
    <w:p w:rsidR="00665BF7" w:rsidRDefault="00665BF7" w:rsidP="00665BF7"/>
    <w:p w:rsidR="00665BF7" w:rsidRDefault="00665BF7" w:rsidP="00665BF7">
      <w:pPr>
        <w:jc w:val="right"/>
      </w:pPr>
      <w:r>
        <w:t xml:space="preserve">A………………………………….. </w:t>
      </w:r>
      <w:r w:rsidR="00C80B40">
        <w:t>Le</w:t>
      </w:r>
      <w:r>
        <w:t>……………………………………</w:t>
      </w:r>
    </w:p>
    <w:p w:rsidR="00665BF7" w:rsidRDefault="004D3F2F" w:rsidP="00665BF7">
      <w:r>
        <w:rPr>
          <w:noProof/>
        </w:rPr>
        <w:pict>
          <v:group id="_x0000_s1026" style="position:absolute;margin-left:24.5pt;margin-top:8.25pt;width:172.8pt;height:122.4pt;z-index:251655168" coordorigin="1440,13680" coordsize="3456,244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440;top:13680;width:3456;height:720">
              <v:textbox style="mso-next-textbox:#_x0000_s1027">
                <w:txbxContent>
                  <w:p w:rsidR="00C17A6E" w:rsidRDefault="00C17A6E" w:rsidP="00665BF7">
                    <w:pPr>
                      <w:jc w:val="center"/>
                    </w:pPr>
                    <w:r>
                      <w:t>Signature de l’élève</w:t>
                    </w:r>
                  </w:p>
                  <w:p w:rsidR="00C17A6E" w:rsidRDefault="00C17A6E" w:rsidP="00665BF7">
                    <w:pPr>
                      <w:jc w:val="center"/>
                    </w:pPr>
                    <w:r>
                      <w:t>Suivie de la mention « lu et approuvé »</w:t>
                    </w:r>
                  </w:p>
                </w:txbxContent>
              </v:textbox>
            </v:shape>
            <v:rect id="_x0000_s1028" style="position:absolute;left:1440;top:14400;width:3456;height:1728"/>
          </v:group>
        </w:pict>
      </w:r>
      <w:r>
        <w:rPr>
          <w:noProof/>
        </w:rPr>
        <w:pict>
          <v:group id="_x0000_s1029" style="position:absolute;margin-left:290.65pt;margin-top:9.65pt;width:174.6pt;height:122.4pt;z-index:251656192" coordorigin="5063,13680" coordsize="3433,2448">
            <v:shape id="_x0000_s1030" type="#_x0000_t202" style="position:absolute;left:5063;top:13680;width:3433;height:720">
              <v:textbox style="mso-next-textbox:#_x0000_s1030">
                <w:txbxContent>
                  <w:p w:rsidR="00C17A6E" w:rsidRDefault="00C17A6E" w:rsidP="00665BF7">
                    <w:pPr>
                      <w:jc w:val="center"/>
                    </w:pPr>
                    <w:r>
                      <w:t>Signature des parents</w:t>
                    </w:r>
                  </w:p>
                  <w:p w:rsidR="00C17A6E" w:rsidRDefault="00C17A6E" w:rsidP="00665BF7">
                    <w:pPr>
                      <w:jc w:val="center"/>
                    </w:pPr>
                    <w:r>
                      <w:t>Suivie de la mention « lu et approuvé »</w:t>
                    </w:r>
                  </w:p>
                </w:txbxContent>
              </v:textbox>
            </v:shape>
            <v:rect id="_x0000_s1031" style="position:absolute;left:5063;top:14400;width:3433;height:1728"/>
          </v:group>
        </w:pict>
      </w:r>
    </w:p>
    <w:p w:rsidR="00665BF7" w:rsidRPr="00665BF7" w:rsidRDefault="00665BF7" w:rsidP="00665BF7">
      <w:pPr>
        <w:pStyle w:val="Corpsdetexte"/>
        <w:spacing w:line="360" w:lineRule="auto"/>
        <w:jc w:val="both"/>
      </w:pPr>
    </w:p>
    <w:sectPr w:rsidR="00665BF7" w:rsidRPr="00665BF7" w:rsidSect="003F3D21">
      <w:pgSz w:w="11906" w:h="16838"/>
      <w:pgMar w:top="567" w:right="851" w:bottom="567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B8B"/>
    <w:multiLevelType w:val="hybridMultilevel"/>
    <w:tmpl w:val="7E7A7A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A163E6"/>
    <w:multiLevelType w:val="hybridMultilevel"/>
    <w:tmpl w:val="591AC40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FB5BF6"/>
    <w:multiLevelType w:val="hybridMultilevel"/>
    <w:tmpl w:val="8B28E5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B0A7AEB"/>
    <w:multiLevelType w:val="hybridMultilevel"/>
    <w:tmpl w:val="0A3852A4"/>
    <w:lvl w:ilvl="0" w:tplc="449EAE74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F8F529D"/>
    <w:multiLevelType w:val="hybridMultilevel"/>
    <w:tmpl w:val="0DF0F4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attachedTemplate r:id="rId1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987D32"/>
    <w:rsid w:val="00010B1E"/>
    <w:rsid w:val="00035954"/>
    <w:rsid w:val="000366E6"/>
    <w:rsid w:val="000776AD"/>
    <w:rsid w:val="00100121"/>
    <w:rsid w:val="002372AF"/>
    <w:rsid w:val="00271CEF"/>
    <w:rsid w:val="002A5600"/>
    <w:rsid w:val="002E4E0A"/>
    <w:rsid w:val="00374653"/>
    <w:rsid w:val="00395B83"/>
    <w:rsid w:val="003C3296"/>
    <w:rsid w:val="003F3D21"/>
    <w:rsid w:val="00423559"/>
    <w:rsid w:val="004470CB"/>
    <w:rsid w:val="004D3F2F"/>
    <w:rsid w:val="00500598"/>
    <w:rsid w:val="00513C68"/>
    <w:rsid w:val="005400CF"/>
    <w:rsid w:val="00555133"/>
    <w:rsid w:val="00590D52"/>
    <w:rsid w:val="005C6712"/>
    <w:rsid w:val="005E09FC"/>
    <w:rsid w:val="006111AE"/>
    <w:rsid w:val="00654C73"/>
    <w:rsid w:val="00660C1A"/>
    <w:rsid w:val="00665BF7"/>
    <w:rsid w:val="007866FF"/>
    <w:rsid w:val="007A23AB"/>
    <w:rsid w:val="007B2148"/>
    <w:rsid w:val="007D146E"/>
    <w:rsid w:val="008F2837"/>
    <w:rsid w:val="00912B96"/>
    <w:rsid w:val="00980816"/>
    <w:rsid w:val="00987D32"/>
    <w:rsid w:val="009A15DF"/>
    <w:rsid w:val="009A6624"/>
    <w:rsid w:val="009C10A5"/>
    <w:rsid w:val="00A302CE"/>
    <w:rsid w:val="00A325FC"/>
    <w:rsid w:val="00A547FD"/>
    <w:rsid w:val="00A56D52"/>
    <w:rsid w:val="00A86187"/>
    <w:rsid w:val="00AB3ECA"/>
    <w:rsid w:val="00AD4BD5"/>
    <w:rsid w:val="00B24826"/>
    <w:rsid w:val="00B62658"/>
    <w:rsid w:val="00B6746F"/>
    <w:rsid w:val="00B72352"/>
    <w:rsid w:val="00BA66C6"/>
    <w:rsid w:val="00BF2B3A"/>
    <w:rsid w:val="00BF55CF"/>
    <w:rsid w:val="00C07BDC"/>
    <w:rsid w:val="00C17A6E"/>
    <w:rsid w:val="00C22B35"/>
    <w:rsid w:val="00C424AE"/>
    <w:rsid w:val="00C80B40"/>
    <w:rsid w:val="00CB6365"/>
    <w:rsid w:val="00CB6F2B"/>
    <w:rsid w:val="00D068D7"/>
    <w:rsid w:val="00D27593"/>
    <w:rsid w:val="00D905E2"/>
    <w:rsid w:val="00D94F83"/>
    <w:rsid w:val="00DC619C"/>
    <w:rsid w:val="00E410F6"/>
    <w:rsid w:val="00E92CC3"/>
    <w:rsid w:val="00EB7D07"/>
    <w:rsid w:val="00F1005A"/>
    <w:rsid w:val="00F76587"/>
    <w:rsid w:val="00F80FF2"/>
    <w:rsid w:val="00FA1D34"/>
    <w:rsid w:val="00FA253B"/>
    <w:rsid w:val="00FB0CA8"/>
    <w:rsid w:val="00FD0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3D21"/>
  </w:style>
  <w:style w:type="paragraph" w:styleId="Titre1">
    <w:name w:val="heading 1"/>
    <w:basedOn w:val="Normal"/>
    <w:next w:val="Normal"/>
    <w:qFormat/>
    <w:rsid w:val="00665BF7"/>
    <w:pPr>
      <w:keepNext/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qFormat/>
    <w:rsid w:val="00665BF7"/>
    <w:pPr>
      <w:keepNext/>
      <w:jc w:val="center"/>
      <w:outlineLvl w:val="1"/>
    </w:pPr>
    <w:rPr>
      <w:b/>
      <w:sz w:val="24"/>
      <w:u w:val="single"/>
    </w:rPr>
  </w:style>
  <w:style w:type="paragraph" w:styleId="Titre3">
    <w:name w:val="heading 3"/>
    <w:basedOn w:val="Normal"/>
    <w:next w:val="Normal"/>
    <w:qFormat/>
    <w:rsid w:val="00665BF7"/>
    <w:pPr>
      <w:keepNext/>
      <w:outlineLvl w:val="2"/>
    </w:pPr>
    <w:rPr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3F3D21"/>
    <w:pPr>
      <w:jc w:val="center"/>
    </w:pPr>
    <w:rPr>
      <w:b/>
      <w:sz w:val="28"/>
    </w:rPr>
  </w:style>
  <w:style w:type="paragraph" w:styleId="Titre">
    <w:name w:val="Title"/>
    <w:basedOn w:val="Normal"/>
    <w:qFormat/>
    <w:rsid w:val="003F3D21"/>
    <w:pPr>
      <w:jc w:val="center"/>
    </w:pPr>
    <w:rPr>
      <w:b/>
      <w:sz w:val="32"/>
    </w:rPr>
  </w:style>
  <w:style w:type="paragraph" w:styleId="Corpsdetexte2">
    <w:name w:val="Body Text 2"/>
    <w:basedOn w:val="Normal"/>
    <w:rsid w:val="00665BF7"/>
    <w:pPr>
      <w:spacing w:after="120" w:line="480" w:lineRule="auto"/>
    </w:pPr>
  </w:style>
  <w:style w:type="paragraph" w:styleId="Textedebulles">
    <w:name w:val="Balloon Text"/>
    <w:basedOn w:val="Normal"/>
    <w:link w:val="TextedebullesCar"/>
    <w:rsid w:val="00F100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10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JOLIOT%20CURIE\PROJETS%20DE%20SORTIES%20EPS\PROJET%20SKI\Dossier%20d'inscriptio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Dossier d'inscription</Template>
  <TotalTime>0</TotalTime>
  <Pages>7</Pages>
  <Words>1187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D’INSCRIPTION POUR LE SEJOUR AU SKI</vt:lpstr>
    </vt:vector>
  </TitlesOfParts>
  <Company>HP</Company>
  <LinksUpToDate>false</LinksUpToDate>
  <CharactersWithSpaces>7705</CharactersWithSpaces>
  <SharedDoc>false</SharedDoc>
  <HLinks>
    <vt:vector size="18" baseType="variant">
      <vt:variant>
        <vt:i4>4915325</vt:i4>
      </vt:variant>
      <vt:variant>
        <vt:i4>19731</vt:i4>
      </vt:variant>
      <vt:variant>
        <vt:i4>1027</vt:i4>
      </vt:variant>
      <vt:variant>
        <vt:i4>4</vt:i4>
      </vt:variant>
      <vt:variant>
        <vt:lpwstr>http://www.google.fr/imgres?q=ski&amp;hl=fr&amp;safe=vss&amp;sa=X&amp;rlz=1T4ADFA_frFR421&amp;biw=1170&amp;bih=748&amp;tbm=isch&amp;prmd=imvns&amp;tbnid=D9yUV6ZQdZFJSM:&amp;imgrefurl=http://www.sensaski.com/&amp;docid=OpFgw0E8WwJBbM&amp;w=607&amp;h=391&amp;ei=L5KNTpSLGKjK0QWA8fgL&amp;zoom=1</vt:lpwstr>
      </vt:variant>
      <vt:variant>
        <vt:lpwstr/>
      </vt:variant>
      <vt:variant>
        <vt:i4>524374</vt:i4>
      </vt:variant>
      <vt:variant>
        <vt:i4>19866</vt:i4>
      </vt:variant>
      <vt:variant>
        <vt:i4>1028</vt:i4>
      </vt:variant>
      <vt:variant>
        <vt:i4>4</vt:i4>
      </vt:variant>
      <vt:variant>
        <vt:lpwstr>http://www.google.fr/imgres?q=chalet+ski&amp;hl=fr&amp;safe=vss&amp;sa=X&amp;rlz=1T4ADFA_frFR421&amp;biw=1170&amp;bih=793&amp;tbm=isch&amp;prmd=imvns&amp;tbnid=-koleh88sjBzPM:&amp;imgrefurl=http://www.alpine-charms.com/&amp;docid=cEn_fX1Dbf2eiM&amp;w=640&amp;h=480&amp;ei=W5SNTsuwN8Sg8QO-0Zge&amp;zoom=1</vt:lpwstr>
      </vt:variant>
      <vt:variant>
        <vt:lpwstr/>
      </vt:variant>
      <vt:variant>
        <vt:i4>6881332</vt:i4>
      </vt:variant>
      <vt:variant>
        <vt:i4>20009</vt:i4>
      </vt:variant>
      <vt:variant>
        <vt:i4>1029</vt:i4>
      </vt:variant>
      <vt:variant>
        <vt:i4>4</vt:i4>
      </vt:variant>
      <vt:variant>
        <vt:lpwstr>http://www.google.fr/imgres?q=ski&amp;hl=fr&amp;safe=vss&amp;biw=1170&amp;bih=793&amp;gbv=2&amp;tbm=isch&amp;tbnid=S9EnXoRIzw4myM:&amp;imgrefurl=http://chroniquevoyage.com/sortez-des-entiers-battus-et-decouvres-les-alpes-autrement-avec-undiscovered-alps/&amp;docid=kmRxB7CDqtn4OM&amp;w=300&amp;h=350&amp;ei=_ZSNTuXJCYmj8QPp7bQd&amp;zoom=1&amp;iact=rc&amp;dur=469&amp;page=8&amp;tbnh=126&amp;tbnw=101&amp;start=153&amp;ndsp=24&amp;ved=1t:429,r:3,s:153&amp;tx=57&amp;ty=43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D’INSCRIPTION POUR LE SEJOUR AU SKI</dc:title>
  <dc:subject/>
  <dc:creator>EPS</dc:creator>
  <cp:keywords/>
  <dc:description/>
  <cp:lastModifiedBy>le_roy_m1</cp:lastModifiedBy>
  <cp:revision>2</cp:revision>
  <cp:lastPrinted>2014-12-18T12:48:00Z</cp:lastPrinted>
  <dcterms:created xsi:type="dcterms:W3CDTF">2015-03-31T13:48:00Z</dcterms:created>
  <dcterms:modified xsi:type="dcterms:W3CDTF">2015-03-31T13:48:00Z</dcterms:modified>
</cp:coreProperties>
</file>